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470DF" w14:textId="77777777" w:rsidR="005300F4" w:rsidRPr="005300F4" w:rsidRDefault="005300F4" w:rsidP="005300F4">
      <w:pPr>
        <w:jc w:val="center"/>
        <w:rPr>
          <w:rFonts w:eastAsia="Times" w:cs="Times New Roman"/>
          <w:b/>
          <w:sz w:val="28"/>
          <w:szCs w:val="20"/>
        </w:rPr>
      </w:pPr>
      <w:bookmarkStart w:id="0" w:name="_GoBack"/>
      <w:bookmarkEnd w:id="0"/>
      <w:r w:rsidRPr="005300F4">
        <w:rPr>
          <w:rFonts w:eastAsia="Times" w:cs="Times New Roman"/>
          <w:b/>
          <w:sz w:val="28"/>
          <w:szCs w:val="20"/>
        </w:rPr>
        <w:t>PRELIMINARY REVIEW COPY</w:t>
      </w:r>
    </w:p>
    <w:p w14:paraId="00FAFF7F" w14:textId="77777777" w:rsidR="002E142B" w:rsidRDefault="002E142B" w:rsidP="002E142B">
      <w:pPr>
        <w:jc w:val="center"/>
        <w:rPr>
          <w:sz w:val="20"/>
        </w:rPr>
      </w:pPr>
      <w:r>
        <w:rPr>
          <w:sz w:val="20"/>
        </w:rPr>
        <w:t>Technical Report Documentation Page</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700"/>
        <w:gridCol w:w="1350"/>
        <w:gridCol w:w="720"/>
        <w:gridCol w:w="810"/>
        <w:gridCol w:w="90"/>
        <w:gridCol w:w="2880"/>
        <w:gridCol w:w="990"/>
      </w:tblGrid>
      <w:tr w:rsidR="002E142B" w14:paraId="53347C07" w14:textId="77777777" w:rsidTr="00400935">
        <w:trPr>
          <w:cantSplit/>
        </w:trPr>
        <w:tc>
          <w:tcPr>
            <w:tcW w:w="4050" w:type="dxa"/>
            <w:gridSpan w:val="2"/>
            <w:tcBorders>
              <w:top w:val="single" w:sz="6" w:space="0" w:color="auto"/>
              <w:left w:val="single" w:sz="6" w:space="0" w:color="auto"/>
              <w:bottom w:val="single" w:sz="6" w:space="0" w:color="auto"/>
              <w:right w:val="single" w:sz="6" w:space="0" w:color="auto"/>
            </w:tcBorders>
          </w:tcPr>
          <w:p w14:paraId="38284E81" w14:textId="77777777" w:rsidR="002E142B" w:rsidRDefault="002E142B" w:rsidP="00400935">
            <w:pPr>
              <w:rPr>
                <w:sz w:val="20"/>
              </w:rPr>
            </w:pPr>
            <w:r>
              <w:rPr>
                <w:sz w:val="20"/>
              </w:rPr>
              <w:t>1. Report No.</w:t>
            </w:r>
          </w:p>
          <w:p w14:paraId="7D587A83" w14:textId="77777777" w:rsidR="002E142B" w:rsidRDefault="002E142B" w:rsidP="00855330">
            <w:pPr>
              <w:pStyle w:val="ctrDOTfields"/>
            </w:pPr>
            <w:r>
              <w:t>FHWA/TX-</w:t>
            </w:r>
            <w:r w:rsidR="00855330" w:rsidRPr="00861B88">
              <w:rPr>
                <w:highlight w:val="green"/>
              </w:rPr>
              <w:t>xx</w:t>
            </w:r>
            <w:r w:rsidRPr="00F65A85">
              <w:rPr>
                <w:highlight w:val="yellow"/>
              </w:rPr>
              <w:t>/</w:t>
            </w:r>
            <w:r w:rsidR="00855330" w:rsidRPr="00F65A85">
              <w:rPr>
                <w:highlight w:val="yellow"/>
              </w:rPr>
              <w:t>x-xxxx-x</w:t>
            </w:r>
            <w:r w:rsidR="00861B88">
              <w:t xml:space="preserve">  </w:t>
            </w:r>
            <w:r w:rsidR="00861B88" w:rsidRPr="00861B88">
              <w:rPr>
                <w:highlight w:val="cyan"/>
              </w:rPr>
              <w:t xml:space="preserve">[Those two </w:t>
            </w:r>
            <w:r w:rsidR="00861B88" w:rsidRPr="00861B88">
              <w:rPr>
                <w:highlight w:val="green"/>
              </w:rPr>
              <w:t>green</w:t>
            </w:r>
            <w:r w:rsidR="00861B88" w:rsidRPr="00861B88">
              <w:rPr>
                <w:highlight w:val="cyan"/>
              </w:rPr>
              <w:t xml:space="preserve"> digits correspond to the fiscal year the report is submitted in]</w:t>
            </w:r>
          </w:p>
        </w:tc>
        <w:tc>
          <w:tcPr>
            <w:tcW w:w="1530" w:type="dxa"/>
            <w:gridSpan w:val="2"/>
            <w:tcBorders>
              <w:top w:val="single" w:sz="6" w:space="0" w:color="auto"/>
              <w:left w:val="single" w:sz="6" w:space="0" w:color="auto"/>
              <w:bottom w:val="single" w:sz="6" w:space="0" w:color="auto"/>
              <w:right w:val="single" w:sz="6" w:space="0" w:color="auto"/>
            </w:tcBorders>
          </w:tcPr>
          <w:p w14:paraId="4660DC1D" w14:textId="77777777" w:rsidR="002E142B" w:rsidRDefault="002E142B" w:rsidP="00400935">
            <w:pPr>
              <w:rPr>
                <w:sz w:val="20"/>
              </w:rPr>
            </w:pPr>
            <w:r>
              <w:rPr>
                <w:sz w:val="20"/>
              </w:rPr>
              <w:t>2. Government Accession No.</w:t>
            </w:r>
          </w:p>
          <w:p w14:paraId="0CE92D5D" w14:textId="77777777" w:rsidR="002E142B" w:rsidRDefault="002E142B" w:rsidP="00400935">
            <w:pPr>
              <w:rPr>
                <w:sz w:val="20"/>
              </w:rPr>
            </w:pPr>
          </w:p>
        </w:tc>
        <w:tc>
          <w:tcPr>
            <w:tcW w:w="3960" w:type="dxa"/>
            <w:gridSpan w:val="3"/>
            <w:tcBorders>
              <w:top w:val="single" w:sz="6" w:space="0" w:color="auto"/>
              <w:left w:val="single" w:sz="6" w:space="0" w:color="auto"/>
              <w:bottom w:val="single" w:sz="6" w:space="0" w:color="auto"/>
              <w:right w:val="single" w:sz="6" w:space="0" w:color="auto"/>
            </w:tcBorders>
          </w:tcPr>
          <w:p w14:paraId="687E00AE" w14:textId="77777777" w:rsidR="002E142B" w:rsidRDefault="002E142B" w:rsidP="00400935">
            <w:pPr>
              <w:rPr>
                <w:sz w:val="20"/>
              </w:rPr>
            </w:pPr>
            <w:r>
              <w:rPr>
                <w:sz w:val="20"/>
              </w:rPr>
              <w:t>3. Recipient’s Catalog No.</w:t>
            </w:r>
          </w:p>
          <w:p w14:paraId="44ED0062" w14:textId="77777777" w:rsidR="002E142B" w:rsidRDefault="002E142B" w:rsidP="00400935">
            <w:pPr>
              <w:rPr>
                <w:sz w:val="20"/>
              </w:rPr>
            </w:pPr>
          </w:p>
        </w:tc>
      </w:tr>
      <w:tr w:rsidR="002E142B" w14:paraId="763B665D" w14:textId="77777777" w:rsidTr="00400935">
        <w:trPr>
          <w:cantSplit/>
        </w:trPr>
        <w:tc>
          <w:tcPr>
            <w:tcW w:w="5580" w:type="dxa"/>
            <w:gridSpan w:val="4"/>
            <w:vMerge w:val="restart"/>
            <w:tcBorders>
              <w:top w:val="single" w:sz="6" w:space="0" w:color="auto"/>
              <w:left w:val="single" w:sz="6" w:space="0" w:color="auto"/>
              <w:bottom w:val="single" w:sz="6" w:space="0" w:color="auto"/>
              <w:right w:val="single" w:sz="6" w:space="0" w:color="auto"/>
            </w:tcBorders>
          </w:tcPr>
          <w:p w14:paraId="1F86FCE0" w14:textId="77777777" w:rsidR="002E142B" w:rsidRDefault="002E142B" w:rsidP="00400935">
            <w:pPr>
              <w:rPr>
                <w:sz w:val="20"/>
                <w:highlight w:val="yellow"/>
              </w:rPr>
            </w:pPr>
            <w:r>
              <w:rPr>
                <w:sz w:val="20"/>
              </w:rPr>
              <w:t>4. Title and Subtitle</w:t>
            </w:r>
          </w:p>
          <w:p w14:paraId="189FD92C" w14:textId="77777777" w:rsidR="002E142B" w:rsidRDefault="00855330" w:rsidP="00861B88">
            <w:pPr>
              <w:pStyle w:val="ctrDOTfields"/>
            </w:pPr>
            <w:r w:rsidRPr="00F65A85">
              <w:rPr>
                <w:highlight w:val="yellow"/>
              </w:rPr>
              <w:t>Lorem ipsum dolor sit amet</w:t>
            </w:r>
            <w:r w:rsidR="00861B88">
              <w:t xml:space="preserve"> </w:t>
            </w:r>
            <w:r w:rsidR="00F77CB7">
              <w:t xml:space="preserve"> </w:t>
            </w:r>
            <w:r w:rsidR="00861B88" w:rsidRPr="00861B88">
              <w:rPr>
                <w:highlight w:val="cyan"/>
              </w:rPr>
              <w:t xml:space="preserve">[Report title must be different from the project title, even if by only </w:t>
            </w:r>
            <w:r w:rsidR="00861B88">
              <w:rPr>
                <w:highlight w:val="cyan"/>
              </w:rPr>
              <w:t>one</w:t>
            </w:r>
            <w:r w:rsidR="00861B88" w:rsidRPr="00861B88">
              <w:rPr>
                <w:highlight w:val="cyan"/>
              </w:rPr>
              <w:t xml:space="preserve"> word.]</w:t>
            </w:r>
          </w:p>
        </w:tc>
        <w:tc>
          <w:tcPr>
            <w:tcW w:w="3960" w:type="dxa"/>
            <w:gridSpan w:val="3"/>
            <w:tcBorders>
              <w:top w:val="single" w:sz="6" w:space="0" w:color="auto"/>
              <w:left w:val="single" w:sz="6" w:space="0" w:color="auto"/>
              <w:bottom w:val="single" w:sz="6" w:space="0" w:color="auto"/>
              <w:right w:val="single" w:sz="6" w:space="0" w:color="auto"/>
            </w:tcBorders>
          </w:tcPr>
          <w:p w14:paraId="475B1E83" w14:textId="77777777" w:rsidR="002E142B" w:rsidRDefault="002E142B" w:rsidP="00400935">
            <w:pPr>
              <w:rPr>
                <w:sz w:val="20"/>
              </w:rPr>
            </w:pPr>
            <w:r>
              <w:rPr>
                <w:sz w:val="20"/>
              </w:rPr>
              <w:t>5. Report Date</w:t>
            </w:r>
            <w:r w:rsidR="00274607">
              <w:rPr>
                <w:sz w:val="20"/>
              </w:rPr>
              <w:t xml:space="preserve">  </w:t>
            </w:r>
          </w:p>
          <w:p w14:paraId="0DAE63E8" w14:textId="77777777" w:rsidR="002E142B" w:rsidRDefault="0052043A" w:rsidP="00CE14E5">
            <w:pPr>
              <w:pStyle w:val="ctrDOTfields"/>
            </w:pPr>
            <w:r w:rsidRPr="00ED12B2">
              <w:t xml:space="preserve">Submitted: </w:t>
            </w:r>
            <w:r w:rsidR="00861B88">
              <w:rPr>
                <w:highlight w:val="yellow"/>
              </w:rPr>
              <w:t>Month</w:t>
            </w:r>
            <w:r w:rsidR="00855330" w:rsidRPr="00F65A85">
              <w:rPr>
                <w:highlight w:val="yellow"/>
              </w:rPr>
              <w:t xml:space="preserve"> </w:t>
            </w:r>
            <w:r w:rsidR="00861B88" w:rsidRPr="00861B88">
              <w:rPr>
                <w:highlight w:val="yellow"/>
              </w:rPr>
              <w:t>Year</w:t>
            </w:r>
            <w:r>
              <w:t xml:space="preserve"> [</w:t>
            </w:r>
            <w:r w:rsidRPr="0052043A">
              <w:rPr>
                <w:highlight w:val="cyan"/>
              </w:rPr>
              <w:t>put the month/year you sent it to RTI</w:t>
            </w:r>
            <w:r>
              <w:t>]</w:t>
            </w:r>
          </w:p>
        </w:tc>
      </w:tr>
      <w:tr w:rsidR="002E142B" w14:paraId="04669E6D" w14:textId="77777777" w:rsidTr="00400935">
        <w:trPr>
          <w:cantSplit/>
        </w:trPr>
        <w:tc>
          <w:tcPr>
            <w:tcW w:w="5580" w:type="dxa"/>
            <w:gridSpan w:val="4"/>
            <w:vMerge/>
            <w:tcBorders>
              <w:top w:val="single" w:sz="6" w:space="0" w:color="auto"/>
              <w:left w:val="single" w:sz="6" w:space="0" w:color="auto"/>
              <w:bottom w:val="single" w:sz="6" w:space="0" w:color="auto"/>
              <w:right w:val="single" w:sz="6" w:space="0" w:color="auto"/>
            </w:tcBorders>
          </w:tcPr>
          <w:p w14:paraId="5FD2E8A2" w14:textId="77777777" w:rsidR="002E142B" w:rsidRDefault="002E142B" w:rsidP="00400935">
            <w:pPr>
              <w:rPr>
                <w:sz w:val="20"/>
              </w:rPr>
            </w:pPr>
          </w:p>
        </w:tc>
        <w:tc>
          <w:tcPr>
            <w:tcW w:w="3960" w:type="dxa"/>
            <w:gridSpan w:val="3"/>
            <w:tcBorders>
              <w:top w:val="single" w:sz="6" w:space="0" w:color="auto"/>
              <w:left w:val="single" w:sz="6" w:space="0" w:color="auto"/>
              <w:bottom w:val="single" w:sz="6" w:space="0" w:color="auto"/>
              <w:right w:val="single" w:sz="6" w:space="0" w:color="auto"/>
            </w:tcBorders>
          </w:tcPr>
          <w:p w14:paraId="39336997" w14:textId="77777777" w:rsidR="002E142B" w:rsidRDefault="002E142B" w:rsidP="00400935">
            <w:pPr>
              <w:rPr>
                <w:sz w:val="20"/>
              </w:rPr>
            </w:pPr>
            <w:r>
              <w:rPr>
                <w:sz w:val="20"/>
              </w:rPr>
              <w:t>6. Performing Organization Code</w:t>
            </w:r>
          </w:p>
        </w:tc>
      </w:tr>
      <w:tr w:rsidR="002E142B" w14:paraId="3BD61363" w14:textId="77777777" w:rsidTr="00400935">
        <w:trPr>
          <w:cantSplit/>
          <w:trHeight w:val="642"/>
        </w:trPr>
        <w:tc>
          <w:tcPr>
            <w:tcW w:w="5580" w:type="dxa"/>
            <w:gridSpan w:val="4"/>
            <w:tcBorders>
              <w:top w:val="single" w:sz="6" w:space="0" w:color="auto"/>
              <w:left w:val="single" w:sz="6" w:space="0" w:color="auto"/>
              <w:bottom w:val="single" w:sz="6" w:space="0" w:color="auto"/>
              <w:right w:val="single" w:sz="6" w:space="0" w:color="auto"/>
            </w:tcBorders>
          </w:tcPr>
          <w:p w14:paraId="6FD86388" w14:textId="77777777" w:rsidR="002E142B" w:rsidRDefault="002E142B" w:rsidP="00400935">
            <w:pPr>
              <w:rPr>
                <w:sz w:val="20"/>
              </w:rPr>
            </w:pPr>
            <w:r>
              <w:rPr>
                <w:sz w:val="20"/>
              </w:rPr>
              <w:t>7. Author(s)</w:t>
            </w:r>
          </w:p>
          <w:p w14:paraId="5B6F517D" w14:textId="77777777" w:rsidR="002E142B" w:rsidRDefault="00846A08" w:rsidP="00846A08">
            <w:pPr>
              <w:pStyle w:val="ctrDOTfields"/>
            </w:pPr>
            <w:r w:rsidRPr="00846A08">
              <w:rPr>
                <w:highlight w:val="yellow"/>
              </w:rPr>
              <w:t xml:space="preserve">Enter </w:t>
            </w:r>
            <w:r>
              <w:rPr>
                <w:highlight w:val="yellow"/>
              </w:rPr>
              <w:t>author names</w:t>
            </w:r>
            <w:r w:rsidRPr="00846A08">
              <w:rPr>
                <w:highlight w:val="yellow"/>
              </w:rPr>
              <w:t xml:space="preserve">. </w:t>
            </w:r>
            <w:r w:rsidRPr="00846A08">
              <w:rPr>
                <w:b/>
                <w:highlight w:val="yellow"/>
              </w:rPr>
              <w:t>After each author name, enter ORCID (http://orcid.org) URL, when available</w:t>
            </w:r>
            <w:r w:rsidRPr="00846A08">
              <w:rPr>
                <w:highlight w:val="yellow"/>
              </w:rPr>
              <w:t>. Example: Josiah Carberry, Ph.D. http://orcid.org/0000-0002-1825-0097</w:t>
            </w:r>
          </w:p>
        </w:tc>
        <w:tc>
          <w:tcPr>
            <w:tcW w:w="3960" w:type="dxa"/>
            <w:gridSpan w:val="3"/>
            <w:tcBorders>
              <w:top w:val="single" w:sz="6" w:space="0" w:color="auto"/>
              <w:left w:val="single" w:sz="6" w:space="0" w:color="auto"/>
              <w:bottom w:val="single" w:sz="6" w:space="0" w:color="auto"/>
              <w:right w:val="single" w:sz="6" w:space="0" w:color="auto"/>
            </w:tcBorders>
          </w:tcPr>
          <w:p w14:paraId="589616A1" w14:textId="77777777" w:rsidR="002E142B" w:rsidRDefault="002E142B" w:rsidP="00400935">
            <w:pPr>
              <w:rPr>
                <w:sz w:val="20"/>
              </w:rPr>
            </w:pPr>
            <w:r>
              <w:rPr>
                <w:sz w:val="20"/>
              </w:rPr>
              <w:t>8. Performing Organization Report No.</w:t>
            </w:r>
          </w:p>
          <w:p w14:paraId="10EEFFC0" w14:textId="77777777" w:rsidR="002E142B" w:rsidRDefault="00855330" w:rsidP="00400935">
            <w:pPr>
              <w:pStyle w:val="ctrDOTfields"/>
            </w:pPr>
            <w:r w:rsidRPr="00F65A85">
              <w:rPr>
                <w:highlight w:val="yellow"/>
              </w:rPr>
              <w:t>x-xxxx-x</w:t>
            </w:r>
            <w:r w:rsidR="00274607">
              <w:t xml:space="preserve">  </w:t>
            </w:r>
            <w:r w:rsidR="00274607" w:rsidRPr="00274607">
              <w:rPr>
                <w:highlight w:val="cyan"/>
              </w:rPr>
              <w:t>[Example: 0-6920-1]</w:t>
            </w:r>
          </w:p>
        </w:tc>
      </w:tr>
      <w:tr w:rsidR="002E142B" w14:paraId="25996A83" w14:textId="77777777" w:rsidTr="00400935">
        <w:trPr>
          <w:cantSplit/>
        </w:trPr>
        <w:tc>
          <w:tcPr>
            <w:tcW w:w="5580" w:type="dxa"/>
            <w:gridSpan w:val="4"/>
            <w:vMerge w:val="restart"/>
            <w:tcBorders>
              <w:top w:val="single" w:sz="6" w:space="0" w:color="auto"/>
              <w:left w:val="single" w:sz="6" w:space="0" w:color="auto"/>
              <w:bottom w:val="single" w:sz="6" w:space="0" w:color="auto"/>
              <w:right w:val="single" w:sz="6" w:space="0" w:color="auto"/>
            </w:tcBorders>
          </w:tcPr>
          <w:p w14:paraId="1EB27E01" w14:textId="77777777" w:rsidR="002E142B" w:rsidRDefault="002E142B" w:rsidP="00400935">
            <w:pPr>
              <w:rPr>
                <w:sz w:val="20"/>
              </w:rPr>
            </w:pPr>
            <w:r>
              <w:rPr>
                <w:sz w:val="20"/>
              </w:rPr>
              <w:t>9. Performing Organization Name and Address</w:t>
            </w:r>
          </w:p>
          <w:p w14:paraId="4098B951" w14:textId="77777777" w:rsidR="002E142B" w:rsidRDefault="002E142B" w:rsidP="00F033C8">
            <w:pPr>
              <w:pStyle w:val="ctrDOTfields"/>
            </w:pPr>
            <w:r>
              <w:t>Center for Transportation Research</w:t>
            </w:r>
            <w:r>
              <w:br/>
              <w:t>The University of Texas at Austin</w:t>
            </w:r>
            <w:r>
              <w:br/>
            </w:r>
            <w:r w:rsidR="00F033C8">
              <w:t>3925 W. Braker Lane, 4</w:t>
            </w:r>
            <w:r w:rsidR="00F033C8" w:rsidRPr="00F033C8">
              <w:rPr>
                <w:vertAlign w:val="superscript"/>
              </w:rPr>
              <w:t>th</w:t>
            </w:r>
            <w:r w:rsidR="00F033C8">
              <w:t xml:space="preserve"> Floor</w:t>
            </w:r>
            <w:r>
              <w:br/>
              <w:t>Austin, TX 787</w:t>
            </w:r>
            <w:r w:rsidR="00F033C8">
              <w:t>59</w:t>
            </w:r>
          </w:p>
        </w:tc>
        <w:tc>
          <w:tcPr>
            <w:tcW w:w="3960" w:type="dxa"/>
            <w:gridSpan w:val="3"/>
            <w:tcBorders>
              <w:top w:val="single" w:sz="6" w:space="0" w:color="auto"/>
              <w:left w:val="single" w:sz="6" w:space="0" w:color="auto"/>
              <w:bottom w:val="single" w:sz="6" w:space="0" w:color="auto"/>
              <w:right w:val="single" w:sz="6" w:space="0" w:color="auto"/>
            </w:tcBorders>
          </w:tcPr>
          <w:p w14:paraId="3E0A20CF" w14:textId="77777777" w:rsidR="002E142B" w:rsidRDefault="002E142B" w:rsidP="00400935">
            <w:pPr>
              <w:rPr>
                <w:sz w:val="20"/>
              </w:rPr>
            </w:pPr>
            <w:r>
              <w:rPr>
                <w:sz w:val="20"/>
              </w:rPr>
              <w:t>10. Work Unit No. (TRAIS)</w:t>
            </w:r>
          </w:p>
        </w:tc>
      </w:tr>
      <w:tr w:rsidR="002E142B" w14:paraId="52DB88C2" w14:textId="77777777" w:rsidTr="00400935">
        <w:trPr>
          <w:cantSplit/>
        </w:trPr>
        <w:tc>
          <w:tcPr>
            <w:tcW w:w="5580" w:type="dxa"/>
            <w:gridSpan w:val="4"/>
            <w:vMerge/>
            <w:tcBorders>
              <w:top w:val="single" w:sz="6" w:space="0" w:color="auto"/>
              <w:left w:val="single" w:sz="6" w:space="0" w:color="auto"/>
              <w:bottom w:val="single" w:sz="6" w:space="0" w:color="auto"/>
              <w:right w:val="single" w:sz="6" w:space="0" w:color="auto"/>
            </w:tcBorders>
          </w:tcPr>
          <w:p w14:paraId="0997D7BE" w14:textId="77777777" w:rsidR="002E142B" w:rsidRDefault="002E142B" w:rsidP="00400935">
            <w:pPr>
              <w:rPr>
                <w:sz w:val="20"/>
              </w:rPr>
            </w:pPr>
          </w:p>
        </w:tc>
        <w:tc>
          <w:tcPr>
            <w:tcW w:w="3960" w:type="dxa"/>
            <w:gridSpan w:val="3"/>
            <w:tcBorders>
              <w:top w:val="single" w:sz="6" w:space="0" w:color="auto"/>
              <w:left w:val="single" w:sz="6" w:space="0" w:color="auto"/>
              <w:bottom w:val="single" w:sz="6" w:space="0" w:color="auto"/>
              <w:right w:val="single" w:sz="6" w:space="0" w:color="auto"/>
            </w:tcBorders>
          </w:tcPr>
          <w:p w14:paraId="213C57B0" w14:textId="77777777" w:rsidR="002E142B" w:rsidRDefault="002E142B" w:rsidP="00400935">
            <w:pPr>
              <w:rPr>
                <w:sz w:val="20"/>
              </w:rPr>
            </w:pPr>
            <w:r>
              <w:rPr>
                <w:sz w:val="20"/>
              </w:rPr>
              <w:t>11. Contract or Grant No.</w:t>
            </w:r>
          </w:p>
          <w:p w14:paraId="22FCAF3D" w14:textId="77777777" w:rsidR="002E142B" w:rsidRDefault="00855330" w:rsidP="00400935">
            <w:pPr>
              <w:pStyle w:val="ctrDOTfields"/>
            </w:pPr>
            <w:r w:rsidRPr="00F65A85">
              <w:rPr>
                <w:highlight w:val="yellow"/>
              </w:rPr>
              <w:t>x-xxxx</w:t>
            </w:r>
            <w:r w:rsidR="00274607">
              <w:t xml:space="preserve">  </w:t>
            </w:r>
            <w:r w:rsidR="00274607">
              <w:rPr>
                <w:highlight w:val="cyan"/>
              </w:rPr>
              <w:t>[Example: 0-6920</w:t>
            </w:r>
            <w:r w:rsidR="00274607" w:rsidRPr="00274607">
              <w:rPr>
                <w:highlight w:val="cyan"/>
              </w:rPr>
              <w:t>]</w:t>
            </w:r>
          </w:p>
        </w:tc>
      </w:tr>
      <w:tr w:rsidR="002E142B" w14:paraId="1B29A042" w14:textId="77777777" w:rsidTr="00400935">
        <w:trPr>
          <w:cantSplit/>
        </w:trPr>
        <w:tc>
          <w:tcPr>
            <w:tcW w:w="5580" w:type="dxa"/>
            <w:gridSpan w:val="4"/>
            <w:vMerge w:val="restart"/>
            <w:tcBorders>
              <w:top w:val="single" w:sz="6" w:space="0" w:color="auto"/>
              <w:left w:val="single" w:sz="6" w:space="0" w:color="auto"/>
              <w:bottom w:val="single" w:sz="6" w:space="0" w:color="auto"/>
              <w:right w:val="single" w:sz="6" w:space="0" w:color="auto"/>
            </w:tcBorders>
          </w:tcPr>
          <w:p w14:paraId="4B1A4CE6" w14:textId="77777777" w:rsidR="002E142B" w:rsidRDefault="002E142B" w:rsidP="00400935">
            <w:pPr>
              <w:rPr>
                <w:sz w:val="20"/>
              </w:rPr>
            </w:pPr>
            <w:r>
              <w:rPr>
                <w:sz w:val="20"/>
              </w:rPr>
              <w:t>12. Sponsoring Agency Name and Address</w:t>
            </w:r>
          </w:p>
          <w:p w14:paraId="4B04E5E7" w14:textId="77777777" w:rsidR="002E142B" w:rsidRDefault="002E142B" w:rsidP="00DE5805">
            <w:pPr>
              <w:pStyle w:val="ctrDOTfields"/>
            </w:pPr>
            <w:r>
              <w:t>Texas Department of Transportation</w:t>
            </w:r>
            <w:r>
              <w:br/>
              <w:t xml:space="preserve">Research and Technology Implementation </w:t>
            </w:r>
            <w:r w:rsidR="00DE5805">
              <w:t>Division</w:t>
            </w:r>
            <w:r>
              <w:br/>
              <w:t>P.O. Box 5080</w:t>
            </w:r>
            <w:r>
              <w:br/>
              <w:t>Austin, TX 78763-5080</w:t>
            </w:r>
          </w:p>
        </w:tc>
        <w:tc>
          <w:tcPr>
            <w:tcW w:w="3960" w:type="dxa"/>
            <w:gridSpan w:val="3"/>
            <w:tcBorders>
              <w:top w:val="single" w:sz="6" w:space="0" w:color="auto"/>
              <w:left w:val="single" w:sz="6" w:space="0" w:color="auto"/>
              <w:bottom w:val="single" w:sz="6" w:space="0" w:color="auto"/>
              <w:right w:val="single" w:sz="6" w:space="0" w:color="auto"/>
            </w:tcBorders>
          </w:tcPr>
          <w:p w14:paraId="15F49A4C" w14:textId="77777777" w:rsidR="002E142B" w:rsidRDefault="002E142B" w:rsidP="00400935">
            <w:pPr>
              <w:rPr>
                <w:sz w:val="20"/>
              </w:rPr>
            </w:pPr>
            <w:r>
              <w:rPr>
                <w:sz w:val="20"/>
              </w:rPr>
              <w:t>13. Type of Report and Period Covered</w:t>
            </w:r>
          </w:p>
          <w:p w14:paraId="63D0251B" w14:textId="77777777" w:rsidR="002E142B" w:rsidRDefault="002E142B" w:rsidP="00400935">
            <w:pPr>
              <w:pStyle w:val="ctrDOTfields"/>
              <w:spacing w:after="0"/>
            </w:pPr>
            <w:r>
              <w:t xml:space="preserve">Technical Report </w:t>
            </w:r>
          </w:p>
          <w:p w14:paraId="432C724C" w14:textId="77777777" w:rsidR="002E142B" w:rsidRDefault="00861B88" w:rsidP="00E6605B">
            <w:pPr>
              <w:pStyle w:val="ctrDOTfields"/>
              <w:spacing w:before="0"/>
            </w:pPr>
            <w:r>
              <w:rPr>
                <w:highlight w:val="yellow"/>
              </w:rPr>
              <w:t>Month</w:t>
            </w:r>
            <w:r w:rsidRPr="00F65A85">
              <w:rPr>
                <w:highlight w:val="yellow"/>
              </w:rPr>
              <w:t xml:space="preserve"> </w:t>
            </w:r>
            <w:r w:rsidRPr="00861B88">
              <w:rPr>
                <w:highlight w:val="yellow"/>
              </w:rPr>
              <w:t>Year</w:t>
            </w:r>
            <w:r w:rsidRPr="00F65A85">
              <w:rPr>
                <w:highlight w:val="yellow"/>
              </w:rPr>
              <w:t xml:space="preserve"> </w:t>
            </w:r>
            <w:r w:rsidR="002E142B" w:rsidRPr="00F65A85">
              <w:rPr>
                <w:highlight w:val="yellow"/>
              </w:rPr>
              <w:t>–</w:t>
            </w:r>
            <w:r>
              <w:rPr>
                <w:highlight w:val="yellow"/>
              </w:rPr>
              <w:t xml:space="preserve"> Month</w:t>
            </w:r>
            <w:r w:rsidRPr="00F65A85">
              <w:rPr>
                <w:highlight w:val="yellow"/>
              </w:rPr>
              <w:t xml:space="preserve"> </w:t>
            </w:r>
            <w:r w:rsidRPr="00861B88">
              <w:rPr>
                <w:highlight w:val="yellow"/>
              </w:rPr>
              <w:t>Year</w:t>
            </w:r>
            <w:r w:rsidR="00EB077C">
              <w:t xml:space="preserve"> </w:t>
            </w:r>
            <w:r w:rsidR="00274607">
              <w:t xml:space="preserve"> </w:t>
            </w:r>
            <w:r w:rsidR="003C4273">
              <w:rPr>
                <w:highlight w:val="cyan"/>
              </w:rPr>
              <w:t>[T</w:t>
            </w:r>
            <w:r w:rsidR="00274607" w:rsidRPr="00274607">
              <w:rPr>
                <w:highlight w:val="cyan"/>
              </w:rPr>
              <w:t>he period (dates) when research was conducted; e.g., September 2014–August 2015]</w:t>
            </w:r>
          </w:p>
        </w:tc>
      </w:tr>
      <w:tr w:rsidR="002E142B" w14:paraId="13FA4562" w14:textId="77777777" w:rsidTr="00400935">
        <w:trPr>
          <w:cantSplit/>
        </w:trPr>
        <w:tc>
          <w:tcPr>
            <w:tcW w:w="5580" w:type="dxa"/>
            <w:gridSpan w:val="4"/>
            <w:vMerge/>
            <w:tcBorders>
              <w:top w:val="single" w:sz="6" w:space="0" w:color="auto"/>
              <w:left w:val="single" w:sz="6" w:space="0" w:color="auto"/>
              <w:bottom w:val="single" w:sz="6" w:space="0" w:color="auto"/>
              <w:right w:val="single" w:sz="6" w:space="0" w:color="auto"/>
            </w:tcBorders>
          </w:tcPr>
          <w:p w14:paraId="26F5C4DE" w14:textId="77777777" w:rsidR="002E142B" w:rsidRDefault="002E142B" w:rsidP="00400935">
            <w:pPr>
              <w:rPr>
                <w:sz w:val="20"/>
              </w:rPr>
            </w:pPr>
          </w:p>
        </w:tc>
        <w:tc>
          <w:tcPr>
            <w:tcW w:w="3960" w:type="dxa"/>
            <w:gridSpan w:val="3"/>
            <w:tcBorders>
              <w:top w:val="single" w:sz="6" w:space="0" w:color="auto"/>
              <w:left w:val="single" w:sz="6" w:space="0" w:color="auto"/>
              <w:bottom w:val="single" w:sz="6" w:space="0" w:color="auto"/>
              <w:right w:val="single" w:sz="6" w:space="0" w:color="auto"/>
            </w:tcBorders>
          </w:tcPr>
          <w:p w14:paraId="3D8E37AA" w14:textId="77777777" w:rsidR="002E142B" w:rsidRDefault="002E142B" w:rsidP="00400935">
            <w:pPr>
              <w:rPr>
                <w:sz w:val="20"/>
              </w:rPr>
            </w:pPr>
            <w:r>
              <w:rPr>
                <w:sz w:val="20"/>
              </w:rPr>
              <w:t>14. Sponsoring Agency Code</w:t>
            </w:r>
          </w:p>
        </w:tc>
      </w:tr>
      <w:tr w:rsidR="002E142B" w14:paraId="25E8C3A7" w14:textId="77777777" w:rsidTr="00400935">
        <w:trPr>
          <w:cantSplit/>
        </w:trPr>
        <w:tc>
          <w:tcPr>
            <w:tcW w:w="9540" w:type="dxa"/>
            <w:gridSpan w:val="7"/>
            <w:tcBorders>
              <w:top w:val="single" w:sz="6" w:space="0" w:color="auto"/>
              <w:left w:val="single" w:sz="6" w:space="0" w:color="auto"/>
              <w:bottom w:val="single" w:sz="6" w:space="0" w:color="auto"/>
              <w:right w:val="single" w:sz="6" w:space="0" w:color="auto"/>
            </w:tcBorders>
          </w:tcPr>
          <w:p w14:paraId="0344852A" w14:textId="77777777" w:rsidR="002E142B" w:rsidRDefault="002E142B" w:rsidP="00400935">
            <w:pPr>
              <w:rPr>
                <w:sz w:val="20"/>
              </w:rPr>
            </w:pPr>
            <w:r>
              <w:rPr>
                <w:sz w:val="20"/>
              </w:rPr>
              <w:t>15. Supplementary Notes</w:t>
            </w:r>
          </w:p>
          <w:p w14:paraId="76B55773" w14:textId="77777777" w:rsidR="002E142B" w:rsidRPr="00526AC5" w:rsidRDefault="002E142B" w:rsidP="00400935">
            <w:pPr>
              <w:ind w:left="280"/>
              <w:rPr>
                <w:sz w:val="20"/>
              </w:rPr>
            </w:pPr>
            <w:r w:rsidRPr="00526AC5">
              <w:rPr>
                <w:sz w:val="20"/>
              </w:rPr>
              <w:t>Project performed in cooperation with the Texas D</w:t>
            </w:r>
            <w:r>
              <w:rPr>
                <w:sz w:val="20"/>
              </w:rPr>
              <w:t>epartment of Transportation.</w:t>
            </w:r>
          </w:p>
        </w:tc>
      </w:tr>
      <w:tr w:rsidR="002E142B" w14:paraId="5C16AEC5" w14:textId="77777777" w:rsidTr="00400935">
        <w:trPr>
          <w:cantSplit/>
        </w:trPr>
        <w:tc>
          <w:tcPr>
            <w:tcW w:w="9540" w:type="dxa"/>
            <w:gridSpan w:val="7"/>
            <w:tcBorders>
              <w:top w:val="single" w:sz="6" w:space="0" w:color="auto"/>
              <w:left w:val="single" w:sz="6" w:space="0" w:color="auto"/>
              <w:bottom w:val="single" w:sz="6" w:space="0" w:color="auto"/>
              <w:right w:val="single" w:sz="6" w:space="0" w:color="auto"/>
            </w:tcBorders>
          </w:tcPr>
          <w:p w14:paraId="6DA6A539" w14:textId="77777777" w:rsidR="002E142B" w:rsidRDefault="002E142B" w:rsidP="00400935">
            <w:pPr>
              <w:rPr>
                <w:sz w:val="20"/>
              </w:rPr>
            </w:pPr>
            <w:r>
              <w:rPr>
                <w:sz w:val="20"/>
              </w:rPr>
              <w:t>16. Abstract</w:t>
            </w:r>
          </w:p>
          <w:p w14:paraId="2D1D6775" w14:textId="77777777" w:rsidR="002E142B" w:rsidRDefault="00851F3E" w:rsidP="00647EBA">
            <w:pPr>
              <w:pStyle w:val="ctrDOTfields"/>
              <w:ind w:right="190"/>
            </w:pPr>
            <w:r w:rsidRPr="006F7293">
              <w:rPr>
                <w:highlight w:val="yellow"/>
              </w:rPr>
              <w:t xml:space="preserve">Enter a brief factual summary of the most significant information, including the purpose, methods, results, and conclusions of the work. When appropriate, the abstract should include advice on how the results of the research can be used. </w:t>
            </w:r>
            <w:r w:rsidRPr="006F7293">
              <w:rPr>
                <w:b/>
                <w:highlight w:val="yellow"/>
              </w:rPr>
              <w:t xml:space="preserve">For guidance, </w:t>
            </w:r>
            <w:hyperlink r:id="rId8" w:history="1">
              <w:r w:rsidRPr="00647EBA">
                <w:rPr>
                  <w:rStyle w:val="Hyperlink"/>
                  <w:b/>
                  <w:highlight w:val="yellow"/>
                </w:rPr>
                <w:t>please see ANSI/NISO Z39.14-1997 (R2015) Guidelines for Abstracts</w:t>
              </w:r>
            </w:hyperlink>
            <w:r w:rsidRPr="006F7293">
              <w:rPr>
                <w:highlight w:val="yellow"/>
              </w:rPr>
              <w:t>.</w:t>
            </w:r>
          </w:p>
        </w:tc>
      </w:tr>
      <w:tr w:rsidR="002E142B" w14:paraId="52607789" w14:textId="77777777" w:rsidTr="00400935">
        <w:trPr>
          <w:cantSplit/>
        </w:trPr>
        <w:tc>
          <w:tcPr>
            <w:tcW w:w="4770" w:type="dxa"/>
            <w:gridSpan w:val="3"/>
            <w:tcBorders>
              <w:top w:val="single" w:sz="6" w:space="0" w:color="auto"/>
              <w:left w:val="single" w:sz="6" w:space="0" w:color="auto"/>
              <w:bottom w:val="single" w:sz="6" w:space="0" w:color="auto"/>
              <w:right w:val="single" w:sz="6" w:space="0" w:color="auto"/>
            </w:tcBorders>
          </w:tcPr>
          <w:p w14:paraId="6D3BAF67" w14:textId="77777777" w:rsidR="002E142B" w:rsidRDefault="002E142B" w:rsidP="00400935">
            <w:pPr>
              <w:rPr>
                <w:sz w:val="20"/>
              </w:rPr>
            </w:pPr>
            <w:r>
              <w:rPr>
                <w:sz w:val="20"/>
              </w:rPr>
              <w:t>17. Key Words</w:t>
            </w:r>
          </w:p>
          <w:p w14:paraId="25C4FB94" w14:textId="77777777" w:rsidR="002E142B" w:rsidRDefault="00537B83" w:rsidP="00647EBA">
            <w:pPr>
              <w:pStyle w:val="ctrDOTfields"/>
            </w:pPr>
            <w:r w:rsidRPr="00537B83">
              <w:rPr>
                <w:highlight w:val="yellow"/>
              </w:rPr>
              <w:t xml:space="preserve">Enter words, terms, or phrases that identify important topics in the report. </w:t>
            </w:r>
            <w:r w:rsidRPr="00537B83">
              <w:rPr>
                <w:b/>
                <w:highlight w:val="yellow"/>
              </w:rPr>
              <w:t>When possible,</w:t>
            </w:r>
            <w:r>
              <w:rPr>
                <w:b/>
                <w:highlight w:val="yellow"/>
              </w:rPr>
              <w:t xml:space="preserve"> </w:t>
            </w:r>
            <w:hyperlink r:id="rId9" w:history="1">
              <w:r w:rsidRPr="00647EBA">
                <w:rPr>
                  <w:rStyle w:val="Hyperlink"/>
                  <w:b/>
                  <w:highlight w:val="yellow"/>
                </w:rPr>
                <w:t>select terms from the Transportation Research Thesaurus</w:t>
              </w:r>
            </w:hyperlink>
            <w:r>
              <w:rPr>
                <w:b/>
                <w:highlight w:val="yellow"/>
              </w:rPr>
              <w:t xml:space="preserve">. </w:t>
            </w:r>
            <w:r w:rsidRPr="00537B83">
              <w:rPr>
                <w:highlight w:val="yellow"/>
              </w:rPr>
              <w:t>Feel free to include terms not found in the TRT as well, though</w:t>
            </w:r>
            <w:r w:rsidRPr="00537B83">
              <w:rPr>
                <w:b/>
                <w:highlight w:val="yellow"/>
              </w:rPr>
              <w:t>.</w:t>
            </w:r>
          </w:p>
        </w:tc>
        <w:tc>
          <w:tcPr>
            <w:tcW w:w="4770" w:type="dxa"/>
            <w:gridSpan w:val="4"/>
            <w:tcBorders>
              <w:top w:val="single" w:sz="6" w:space="0" w:color="auto"/>
              <w:left w:val="single" w:sz="6" w:space="0" w:color="auto"/>
              <w:bottom w:val="single" w:sz="6" w:space="0" w:color="auto"/>
              <w:right w:val="single" w:sz="6" w:space="0" w:color="auto"/>
            </w:tcBorders>
          </w:tcPr>
          <w:p w14:paraId="10F42BAB" w14:textId="77777777" w:rsidR="002E142B" w:rsidRDefault="002E142B" w:rsidP="00400935">
            <w:pPr>
              <w:rPr>
                <w:sz w:val="20"/>
              </w:rPr>
            </w:pPr>
            <w:r>
              <w:rPr>
                <w:sz w:val="20"/>
              </w:rPr>
              <w:t>18. Distribution Statement</w:t>
            </w:r>
          </w:p>
          <w:p w14:paraId="023BFCDE" w14:textId="77777777" w:rsidR="002E142B" w:rsidRDefault="002E142B" w:rsidP="00400935">
            <w:pPr>
              <w:pStyle w:val="ctrDOTfields"/>
            </w:pPr>
            <w:r w:rsidRPr="00D44A9F">
              <w:t>No restrictions. This document is available to the public through the National Technical Information Service, Springfield, Virginia 22161</w:t>
            </w:r>
            <w:r>
              <w:t>; www.ntis.gov.</w:t>
            </w:r>
          </w:p>
        </w:tc>
      </w:tr>
      <w:tr w:rsidR="002E142B" w14:paraId="18447E03" w14:textId="77777777" w:rsidTr="00400935">
        <w:tc>
          <w:tcPr>
            <w:tcW w:w="2700" w:type="dxa"/>
            <w:tcBorders>
              <w:top w:val="single" w:sz="6" w:space="0" w:color="auto"/>
              <w:left w:val="single" w:sz="6" w:space="0" w:color="auto"/>
              <w:bottom w:val="single" w:sz="6" w:space="0" w:color="auto"/>
              <w:right w:val="single" w:sz="6" w:space="0" w:color="auto"/>
            </w:tcBorders>
          </w:tcPr>
          <w:p w14:paraId="59D6A706" w14:textId="77777777" w:rsidR="002E142B" w:rsidRDefault="002E142B" w:rsidP="00400935">
            <w:pPr>
              <w:rPr>
                <w:sz w:val="20"/>
              </w:rPr>
            </w:pPr>
            <w:r>
              <w:rPr>
                <w:sz w:val="20"/>
              </w:rPr>
              <w:t>19. Security Classif. (of report)</w:t>
            </w:r>
          </w:p>
          <w:p w14:paraId="1AD2835F" w14:textId="77777777" w:rsidR="002E142B" w:rsidRDefault="002E142B" w:rsidP="00400935">
            <w:pPr>
              <w:jc w:val="center"/>
              <w:rPr>
                <w:sz w:val="20"/>
              </w:rPr>
            </w:pPr>
            <w:r>
              <w:rPr>
                <w:sz w:val="20"/>
              </w:rPr>
              <w:t>Unclassified</w:t>
            </w:r>
          </w:p>
        </w:tc>
        <w:tc>
          <w:tcPr>
            <w:tcW w:w="2970" w:type="dxa"/>
            <w:gridSpan w:val="4"/>
            <w:tcBorders>
              <w:top w:val="single" w:sz="6" w:space="0" w:color="auto"/>
              <w:left w:val="single" w:sz="6" w:space="0" w:color="auto"/>
              <w:bottom w:val="single" w:sz="6" w:space="0" w:color="auto"/>
              <w:right w:val="single" w:sz="6" w:space="0" w:color="auto"/>
            </w:tcBorders>
          </w:tcPr>
          <w:p w14:paraId="1906A676" w14:textId="77777777" w:rsidR="002E142B" w:rsidRDefault="002E142B" w:rsidP="00400935">
            <w:pPr>
              <w:rPr>
                <w:sz w:val="20"/>
              </w:rPr>
            </w:pPr>
            <w:r>
              <w:rPr>
                <w:sz w:val="20"/>
              </w:rPr>
              <w:t>20. Security Classif. (of this page)</w:t>
            </w:r>
          </w:p>
          <w:p w14:paraId="2F2CB344" w14:textId="77777777" w:rsidR="002E142B" w:rsidRDefault="002E142B" w:rsidP="00400935">
            <w:pPr>
              <w:jc w:val="center"/>
              <w:rPr>
                <w:sz w:val="20"/>
              </w:rPr>
            </w:pPr>
            <w:r>
              <w:rPr>
                <w:sz w:val="20"/>
              </w:rPr>
              <w:t>Unclassified</w:t>
            </w:r>
          </w:p>
        </w:tc>
        <w:tc>
          <w:tcPr>
            <w:tcW w:w="2880" w:type="dxa"/>
            <w:tcBorders>
              <w:top w:val="single" w:sz="6" w:space="0" w:color="auto"/>
              <w:left w:val="single" w:sz="6" w:space="0" w:color="auto"/>
              <w:bottom w:val="single" w:sz="6" w:space="0" w:color="auto"/>
              <w:right w:val="single" w:sz="6" w:space="0" w:color="auto"/>
            </w:tcBorders>
          </w:tcPr>
          <w:p w14:paraId="60E60C98" w14:textId="77777777" w:rsidR="002E142B" w:rsidRDefault="002E142B" w:rsidP="00400935">
            <w:pPr>
              <w:rPr>
                <w:sz w:val="20"/>
              </w:rPr>
            </w:pPr>
            <w:r>
              <w:rPr>
                <w:sz w:val="20"/>
              </w:rPr>
              <w:t>21. No. of pages</w:t>
            </w:r>
          </w:p>
          <w:p w14:paraId="747E1BB3" w14:textId="77777777" w:rsidR="002E142B" w:rsidRDefault="00BE43AD" w:rsidP="00400935">
            <w:pPr>
              <w:jc w:val="center"/>
              <w:rPr>
                <w:sz w:val="20"/>
              </w:rPr>
            </w:pPr>
            <w:r w:rsidRPr="00F77CB7">
              <w:rPr>
                <w:sz w:val="20"/>
              </w:rPr>
              <w:t>TBD</w:t>
            </w:r>
          </w:p>
        </w:tc>
        <w:tc>
          <w:tcPr>
            <w:tcW w:w="990" w:type="dxa"/>
            <w:tcBorders>
              <w:top w:val="single" w:sz="6" w:space="0" w:color="auto"/>
              <w:left w:val="single" w:sz="6" w:space="0" w:color="auto"/>
              <w:bottom w:val="single" w:sz="6" w:space="0" w:color="auto"/>
              <w:right w:val="single" w:sz="6" w:space="0" w:color="auto"/>
            </w:tcBorders>
          </w:tcPr>
          <w:p w14:paraId="24F9A53B" w14:textId="77777777" w:rsidR="002E142B" w:rsidRDefault="002E142B" w:rsidP="00400935">
            <w:pPr>
              <w:rPr>
                <w:sz w:val="20"/>
              </w:rPr>
            </w:pPr>
            <w:r>
              <w:rPr>
                <w:sz w:val="20"/>
              </w:rPr>
              <w:t>22. Price</w:t>
            </w:r>
          </w:p>
        </w:tc>
      </w:tr>
    </w:tbl>
    <w:p w14:paraId="16A2E7B3" w14:textId="77777777" w:rsidR="002E142B" w:rsidRDefault="002E142B" w:rsidP="002E142B">
      <w:pPr>
        <w:rPr>
          <w:sz w:val="20"/>
        </w:rPr>
      </w:pPr>
      <w:r>
        <w:rPr>
          <w:sz w:val="20"/>
        </w:rPr>
        <w:t>Form DOT F 1700.7 (8-72) Reproduction of completed page authorized</w:t>
      </w:r>
    </w:p>
    <w:p w14:paraId="029F70C2" w14:textId="77777777" w:rsidR="00FD1CD1" w:rsidRDefault="00FD1CD1" w:rsidP="00FD1CD1">
      <w:pPr>
        <w:rPr>
          <w:highlight w:val="yellow"/>
        </w:rPr>
      </w:pPr>
    </w:p>
    <w:p w14:paraId="39B574D4" w14:textId="77777777" w:rsidR="00FD1CD1" w:rsidRPr="003C4273" w:rsidRDefault="00FD1CD1" w:rsidP="003C4273">
      <w:pPr>
        <w:pBdr>
          <w:top w:val="single" w:sz="4" w:space="4" w:color="00B0F0"/>
          <w:left w:val="single" w:sz="4" w:space="4" w:color="00B0F0"/>
          <w:bottom w:val="single" w:sz="4" w:space="4" w:color="00B0F0"/>
          <w:right w:val="single" w:sz="4" w:space="4" w:color="00B0F0"/>
        </w:pBdr>
      </w:pPr>
      <w:r w:rsidRPr="007C6563">
        <w:rPr>
          <w:highlight w:val="cyan"/>
        </w:rPr>
        <w:t xml:space="preserve">Look for </w:t>
      </w:r>
      <w:r w:rsidR="007C6563">
        <w:rPr>
          <w:highlight w:val="cyan"/>
        </w:rPr>
        <w:t>blue-</w:t>
      </w:r>
      <w:r w:rsidRPr="007C6563">
        <w:rPr>
          <w:highlight w:val="cyan"/>
        </w:rPr>
        <w:t>highlighted text throughout this document and follow the instructions or insert the correct information as indicated</w:t>
      </w:r>
      <w:r w:rsidRPr="007C6563">
        <w:t xml:space="preserve">. </w:t>
      </w:r>
      <w:r w:rsidR="00274607">
        <w:t>Once you’ve filled in everything (</w:t>
      </w:r>
      <w:r w:rsidR="00274607" w:rsidRPr="00274607">
        <w:rPr>
          <w:highlight w:val="yellow"/>
        </w:rPr>
        <w:t>especially the yellow-highlighted info</w:t>
      </w:r>
      <w:r w:rsidR="00274607">
        <w:t xml:space="preserve">), you can delete any blue-highlighted text. </w:t>
      </w:r>
      <w:r w:rsidR="00861B88" w:rsidRPr="007C6563">
        <w:t>We’ve used Lorem Ipsum text as placeholders.</w:t>
      </w:r>
    </w:p>
    <w:p w14:paraId="014FC542" w14:textId="77777777" w:rsidR="00273308" w:rsidRDefault="00F14E7B" w:rsidP="009C437C">
      <w:pPr>
        <w:spacing w:after="480"/>
      </w:pPr>
      <w:r>
        <w:rPr>
          <w:noProof/>
        </w:rPr>
        <w:lastRenderedPageBreak/>
        <w:drawing>
          <wp:inline distT="0" distB="0" distL="0" distR="0" wp14:anchorId="3C6648B8" wp14:editId="3B007C55">
            <wp:extent cx="5943600" cy="1168400"/>
            <wp:effectExtent l="0" t="0" r="0" b="0"/>
            <wp:docPr id="25" name="Picture 25" descr="cid:80CFAEF7-880B-4435-A58B-1EB407A0ABE3@gateway.2wir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5B1D5-FC04-48A6-A9C8-CA48F9DB4A75" descr="cid:80CFAEF7-880B-4435-A58B-1EB407A0ABE3@gateway.2wire.ne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943600" cy="1168400"/>
                    </a:xfrm>
                    <a:prstGeom prst="rect">
                      <a:avLst/>
                    </a:prstGeom>
                    <a:noFill/>
                    <a:ln>
                      <a:noFill/>
                    </a:ln>
                  </pic:spPr>
                </pic:pic>
              </a:graphicData>
            </a:graphic>
          </wp:inline>
        </w:drawing>
      </w:r>
    </w:p>
    <w:p w14:paraId="6C4F3018" w14:textId="77777777" w:rsidR="00FA6D11" w:rsidRDefault="00FA6D11" w:rsidP="00273308">
      <w:pPr>
        <w:ind w:left="720"/>
        <w:rPr>
          <w:highlight w:val="cyan"/>
        </w:rPr>
      </w:pPr>
      <w:r w:rsidRPr="00861B88">
        <w:rPr>
          <w:highlight w:val="cyan"/>
        </w:rPr>
        <w:t xml:space="preserve">[Report title must be different from the project title, even if by only </w:t>
      </w:r>
      <w:r>
        <w:rPr>
          <w:highlight w:val="cyan"/>
        </w:rPr>
        <w:t>one</w:t>
      </w:r>
      <w:r w:rsidRPr="00861B88">
        <w:rPr>
          <w:highlight w:val="cyan"/>
        </w:rPr>
        <w:t xml:space="preserve"> word.]</w:t>
      </w:r>
    </w:p>
    <w:p w14:paraId="34F4EEA0" w14:textId="77777777" w:rsidR="00273308" w:rsidRDefault="00017AD0" w:rsidP="00273308">
      <w:pPr>
        <w:ind w:left="720"/>
        <w:rPr>
          <w:b/>
          <w:sz w:val="36"/>
        </w:rPr>
      </w:pPr>
      <w:r>
        <w:rPr>
          <w:b/>
          <w:sz w:val="36"/>
          <w:highlight w:val="yellow"/>
        </w:rPr>
        <w:t>Report T</w:t>
      </w:r>
      <w:r w:rsidR="00855330" w:rsidRPr="00DB37B9">
        <w:rPr>
          <w:b/>
          <w:sz w:val="36"/>
          <w:highlight w:val="yellow"/>
        </w:rPr>
        <w:t>itle</w:t>
      </w:r>
    </w:p>
    <w:p w14:paraId="33733057" w14:textId="77777777" w:rsidR="00273308" w:rsidRDefault="00273308" w:rsidP="00273308">
      <w:pPr>
        <w:ind w:left="720"/>
      </w:pPr>
    </w:p>
    <w:p w14:paraId="651246A1" w14:textId="77777777" w:rsidR="00273308" w:rsidRDefault="00273308" w:rsidP="00273308">
      <w:pPr>
        <w:ind w:left="720"/>
      </w:pPr>
    </w:p>
    <w:p w14:paraId="092C8434" w14:textId="77777777" w:rsidR="00273308" w:rsidRDefault="00861B88" w:rsidP="00273308">
      <w:pPr>
        <w:ind w:left="720"/>
      </w:pPr>
      <w:r w:rsidRPr="00FA6D11">
        <w:rPr>
          <w:highlight w:val="cyan"/>
        </w:rPr>
        <w:t>[List all authors here]</w:t>
      </w:r>
    </w:p>
    <w:p w14:paraId="0BD88015" w14:textId="77777777" w:rsidR="00855330" w:rsidRPr="00DB37B9" w:rsidRDefault="00855330" w:rsidP="00273308">
      <w:pPr>
        <w:ind w:left="720"/>
        <w:rPr>
          <w:highlight w:val="yellow"/>
        </w:rPr>
      </w:pPr>
      <w:r w:rsidRPr="00DB37B9">
        <w:rPr>
          <w:highlight w:val="yellow"/>
        </w:rPr>
        <w:t>Author</w:t>
      </w:r>
    </w:p>
    <w:p w14:paraId="0BB65A28" w14:textId="77777777" w:rsidR="00855330" w:rsidRPr="00DB37B9" w:rsidRDefault="00855330" w:rsidP="00855330">
      <w:pPr>
        <w:ind w:left="720"/>
        <w:rPr>
          <w:highlight w:val="yellow"/>
        </w:rPr>
      </w:pPr>
      <w:r w:rsidRPr="00DB37B9">
        <w:rPr>
          <w:highlight w:val="yellow"/>
        </w:rPr>
        <w:t>Author</w:t>
      </w:r>
    </w:p>
    <w:p w14:paraId="6DAD70AB" w14:textId="77777777" w:rsidR="00855330" w:rsidRPr="00DB37B9" w:rsidRDefault="00855330" w:rsidP="00855330">
      <w:pPr>
        <w:ind w:left="720"/>
        <w:rPr>
          <w:highlight w:val="yellow"/>
        </w:rPr>
      </w:pPr>
      <w:r w:rsidRPr="00DB37B9">
        <w:rPr>
          <w:highlight w:val="yellow"/>
        </w:rPr>
        <w:t>Author</w:t>
      </w:r>
    </w:p>
    <w:p w14:paraId="31C83C8B" w14:textId="77777777" w:rsidR="00273308" w:rsidRDefault="00273308" w:rsidP="00273308">
      <w:pPr>
        <w:ind w:left="720"/>
      </w:pPr>
    </w:p>
    <w:p w14:paraId="69C7740A" w14:textId="77777777" w:rsidR="00273308" w:rsidRDefault="00273308" w:rsidP="00273308">
      <w:pPr>
        <w:ind w:left="720"/>
      </w:pPr>
    </w:p>
    <w:p w14:paraId="23BB91C8" w14:textId="77777777" w:rsidR="00273308" w:rsidRDefault="00273308" w:rsidP="00273308">
      <w:pPr>
        <w:ind w:left="720"/>
      </w:pPr>
    </w:p>
    <w:p w14:paraId="6DD45994" w14:textId="77777777" w:rsidR="00273308" w:rsidRDefault="00273308" w:rsidP="00273308">
      <w:pPr>
        <w:ind w:left="720"/>
      </w:pPr>
    </w:p>
    <w:p w14:paraId="067D7E40" w14:textId="77777777" w:rsidR="00273308" w:rsidRDefault="00273308" w:rsidP="00273308">
      <w:pPr>
        <w:ind w:left="720"/>
      </w:pPr>
    </w:p>
    <w:p w14:paraId="17611DEA" w14:textId="77777777" w:rsidR="006C6892" w:rsidRDefault="006C6892" w:rsidP="00273308">
      <w:pPr>
        <w:ind w:left="720"/>
      </w:pPr>
    </w:p>
    <w:p w14:paraId="03C56A7C" w14:textId="77777777" w:rsidR="006C6892" w:rsidRDefault="006C6892" w:rsidP="00273308">
      <w:pPr>
        <w:ind w:left="720"/>
      </w:pPr>
    </w:p>
    <w:p w14:paraId="4792CDAB" w14:textId="77777777" w:rsidR="006C6892" w:rsidRDefault="006C6892" w:rsidP="00273308">
      <w:pPr>
        <w:ind w:left="720"/>
      </w:pPr>
    </w:p>
    <w:p w14:paraId="65E902EB" w14:textId="77777777" w:rsidR="006C6892" w:rsidRDefault="006C6892" w:rsidP="00273308">
      <w:pPr>
        <w:ind w:left="720"/>
      </w:pPr>
    </w:p>
    <w:p w14:paraId="3721DD7E" w14:textId="77777777" w:rsidR="006C6892" w:rsidRDefault="006C6892" w:rsidP="00CE14E5">
      <w:pPr>
        <w:pStyle w:val="ctrDOTfields"/>
        <w:ind w:left="0"/>
      </w:pPr>
    </w:p>
    <w:p w14:paraId="293B08BC" w14:textId="77777777" w:rsidR="00273308" w:rsidRDefault="00273308" w:rsidP="00273308"/>
    <w:p w14:paraId="58CAE598" w14:textId="77777777" w:rsidR="00273308" w:rsidRDefault="00273308" w:rsidP="00273308">
      <w:pPr>
        <w:ind w:left="720"/>
      </w:pPr>
    </w:p>
    <w:p w14:paraId="7AD6D520" w14:textId="77777777" w:rsidR="00273308" w:rsidRDefault="00273308" w:rsidP="00273308">
      <w:pPr>
        <w:ind w:left="720"/>
      </w:pPr>
    </w:p>
    <w:p w14:paraId="1EBB35D2" w14:textId="77777777" w:rsidR="00273308" w:rsidRDefault="00273308" w:rsidP="00273308">
      <w:pPr>
        <w:ind w:left="720"/>
      </w:pPr>
    </w:p>
    <w:p w14:paraId="0F0C833F" w14:textId="77777777" w:rsidR="00273308" w:rsidRDefault="00273308" w:rsidP="00273308">
      <w:pPr>
        <w:ind w:left="720"/>
      </w:pPr>
    </w:p>
    <w:p w14:paraId="6E13C613" w14:textId="77777777" w:rsidR="00273308" w:rsidRDefault="00273308" w:rsidP="00273308">
      <w:pPr>
        <w:ind w:left="720"/>
      </w:pPr>
    </w:p>
    <w:tbl>
      <w:tblPr>
        <w:tblW w:w="8208" w:type="dxa"/>
        <w:tblInd w:w="720" w:type="dxa"/>
        <w:tblBorders>
          <w:top w:val="single" w:sz="4" w:space="0" w:color="auto"/>
        </w:tblBorders>
        <w:tblCellMar>
          <w:left w:w="115" w:type="dxa"/>
          <w:right w:w="115" w:type="dxa"/>
        </w:tblCellMar>
        <w:tblLook w:val="01E0" w:firstRow="1" w:lastRow="1" w:firstColumn="1" w:lastColumn="1" w:noHBand="0" w:noVBand="0"/>
      </w:tblPr>
      <w:tblGrid>
        <w:gridCol w:w="2160"/>
        <w:gridCol w:w="6048"/>
      </w:tblGrid>
      <w:tr w:rsidR="00273308" w14:paraId="083B3949" w14:textId="77777777" w:rsidTr="00273308">
        <w:tc>
          <w:tcPr>
            <w:tcW w:w="2160" w:type="dxa"/>
          </w:tcPr>
          <w:p w14:paraId="07A2BDF8" w14:textId="77777777" w:rsidR="00273308" w:rsidRDefault="00273308" w:rsidP="00017AD0">
            <w:pPr>
              <w:spacing w:before="120" w:line="276" w:lineRule="auto"/>
              <w:rPr>
                <w:sz w:val="20"/>
              </w:rPr>
            </w:pPr>
            <w:r>
              <w:rPr>
                <w:sz w:val="20"/>
              </w:rPr>
              <w:t>CTR Technical Report:</w:t>
            </w:r>
          </w:p>
        </w:tc>
        <w:tc>
          <w:tcPr>
            <w:tcW w:w="6048" w:type="dxa"/>
          </w:tcPr>
          <w:p w14:paraId="095E7856" w14:textId="77777777" w:rsidR="00273308" w:rsidRDefault="00855330" w:rsidP="00017AD0">
            <w:pPr>
              <w:spacing w:before="120" w:line="276" w:lineRule="auto"/>
              <w:rPr>
                <w:sz w:val="20"/>
              </w:rPr>
            </w:pPr>
            <w:r w:rsidRPr="00DB37B9">
              <w:rPr>
                <w:sz w:val="20"/>
                <w:highlight w:val="yellow"/>
              </w:rPr>
              <w:t>x</w:t>
            </w:r>
            <w:r w:rsidR="00273308" w:rsidRPr="00DB37B9">
              <w:rPr>
                <w:sz w:val="20"/>
                <w:highlight w:val="yellow"/>
              </w:rPr>
              <w:t>-</w:t>
            </w:r>
            <w:r w:rsidRPr="00DB37B9">
              <w:rPr>
                <w:sz w:val="20"/>
                <w:highlight w:val="yellow"/>
              </w:rPr>
              <w:t>xxxx</w:t>
            </w:r>
            <w:r w:rsidR="00273308" w:rsidRPr="00DB37B9">
              <w:rPr>
                <w:sz w:val="20"/>
                <w:highlight w:val="yellow"/>
              </w:rPr>
              <w:t>-</w:t>
            </w:r>
            <w:r w:rsidRPr="00DB37B9">
              <w:rPr>
                <w:sz w:val="20"/>
                <w:highlight w:val="yellow"/>
              </w:rPr>
              <w:t>x</w:t>
            </w:r>
          </w:p>
        </w:tc>
      </w:tr>
      <w:tr w:rsidR="00273308" w14:paraId="2E8511C9" w14:textId="77777777" w:rsidTr="00273308">
        <w:tc>
          <w:tcPr>
            <w:tcW w:w="2160" w:type="dxa"/>
          </w:tcPr>
          <w:p w14:paraId="63116847" w14:textId="77777777" w:rsidR="00273308" w:rsidRDefault="00273308" w:rsidP="009F7774">
            <w:pPr>
              <w:spacing w:line="276" w:lineRule="auto"/>
              <w:rPr>
                <w:sz w:val="20"/>
              </w:rPr>
            </w:pPr>
            <w:r>
              <w:rPr>
                <w:sz w:val="20"/>
              </w:rPr>
              <w:t>Report Date:</w:t>
            </w:r>
          </w:p>
        </w:tc>
        <w:tc>
          <w:tcPr>
            <w:tcW w:w="6048" w:type="dxa"/>
          </w:tcPr>
          <w:p w14:paraId="2DDA65ED" w14:textId="77777777" w:rsidR="00273308" w:rsidRPr="00B164D8" w:rsidRDefault="00B164D8" w:rsidP="00B164D8">
            <w:pPr>
              <w:spacing w:line="276" w:lineRule="auto"/>
              <w:rPr>
                <w:sz w:val="20"/>
                <w:szCs w:val="20"/>
              </w:rPr>
            </w:pPr>
            <w:r w:rsidRPr="00CA4921">
              <w:rPr>
                <w:sz w:val="20"/>
                <w:szCs w:val="20"/>
              </w:rPr>
              <w:t xml:space="preserve">Submitted: </w:t>
            </w:r>
            <w:r w:rsidRPr="00B164D8">
              <w:rPr>
                <w:sz w:val="20"/>
                <w:szCs w:val="20"/>
                <w:highlight w:val="yellow"/>
              </w:rPr>
              <w:t>Month Year</w:t>
            </w:r>
            <w:r w:rsidRPr="00B164D8">
              <w:rPr>
                <w:sz w:val="20"/>
                <w:szCs w:val="20"/>
              </w:rPr>
              <w:t xml:space="preserve"> [</w:t>
            </w:r>
            <w:r w:rsidRPr="00B164D8">
              <w:rPr>
                <w:sz w:val="20"/>
                <w:szCs w:val="20"/>
                <w:highlight w:val="cyan"/>
              </w:rPr>
              <w:t>put the month/year you sent it to RTI</w:t>
            </w:r>
            <w:r w:rsidRPr="00B164D8">
              <w:rPr>
                <w:sz w:val="20"/>
                <w:szCs w:val="20"/>
              </w:rPr>
              <w:t>]; Published: Month Year [</w:t>
            </w:r>
            <w:r w:rsidRPr="00B164D8">
              <w:rPr>
                <w:sz w:val="20"/>
                <w:szCs w:val="20"/>
                <w:highlight w:val="cyan"/>
              </w:rPr>
              <w:t>pending RTI approval; fill this date in later</w:t>
            </w:r>
            <w:r w:rsidRPr="00B164D8">
              <w:rPr>
                <w:sz w:val="20"/>
                <w:szCs w:val="20"/>
              </w:rPr>
              <w:t>]</w:t>
            </w:r>
          </w:p>
        </w:tc>
      </w:tr>
      <w:tr w:rsidR="00273308" w14:paraId="3F95EDFE" w14:textId="77777777" w:rsidTr="00273308">
        <w:tc>
          <w:tcPr>
            <w:tcW w:w="2160" w:type="dxa"/>
          </w:tcPr>
          <w:p w14:paraId="420819F2" w14:textId="77777777" w:rsidR="00273308" w:rsidRDefault="00273308" w:rsidP="009F7774">
            <w:pPr>
              <w:spacing w:line="276" w:lineRule="auto"/>
              <w:rPr>
                <w:sz w:val="20"/>
              </w:rPr>
            </w:pPr>
            <w:r>
              <w:rPr>
                <w:sz w:val="20"/>
              </w:rPr>
              <w:t>Project:</w:t>
            </w:r>
          </w:p>
        </w:tc>
        <w:tc>
          <w:tcPr>
            <w:tcW w:w="6048" w:type="dxa"/>
          </w:tcPr>
          <w:p w14:paraId="4BD82F28" w14:textId="77777777" w:rsidR="00273308" w:rsidRPr="00DB37B9" w:rsidRDefault="00855330" w:rsidP="009F7774">
            <w:pPr>
              <w:spacing w:line="276" w:lineRule="auto"/>
              <w:rPr>
                <w:sz w:val="20"/>
                <w:highlight w:val="yellow"/>
              </w:rPr>
            </w:pPr>
            <w:r w:rsidRPr="00DB37B9">
              <w:rPr>
                <w:sz w:val="20"/>
                <w:highlight w:val="yellow"/>
              </w:rPr>
              <w:t>x</w:t>
            </w:r>
            <w:r w:rsidR="00273308" w:rsidRPr="00DB37B9">
              <w:rPr>
                <w:sz w:val="20"/>
                <w:highlight w:val="yellow"/>
              </w:rPr>
              <w:t>-</w:t>
            </w:r>
            <w:r w:rsidRPr="00DB37B9">
              <w:rPr>
                <w:sz w:val="20"/>
                <w:highlight w:val="yellow"/>
              </w:rPr>
              <w:t>xxxx</w:t>
            </w:r>
          </w:p>
        </w:tc>
      </w:tr>
      <w:tr w:rsidR="00273308" w14:paraId="1AB9038E" w14:textId="77777777" w:rsidTr="00273308">
        <w:tc>
          <w:tcPr>
            <w:tcW w:w="2160" w:type="dxa"/>
          </w:tcPr>
          <w:p w14:paraId="75D808A7" w14:textId="77777777" w:rsidR="00273308" w:rsidRDefault="00273308" w:rsidP="009F7774">
            <w:pPr>
              <w:spacing w:line="276" w:lineRule="auto"/>
              <w:rPr>
                <w:sz w:val="20"/>
              </w:rPr>
            </w:pPr>
            <w:r>
              <w:rPr>
                <w:sz w:val="20"/>
              </w:rPr>
              <w:t>Project Title:</w:t>
            </w:r>
          </w:p>
        </w:tc>
        <w:tc>
          <w:tcPr>
            <w:tcW w:w="6048" w:type="dxa"/>
          </w:tcPr>
          <w:p w14:paraId="7BD0F7A2" w14:textId="77777777" w:rsidR="00273308" w:rsidRDefault="00855330" w:rsidP="009F7774">
            <w:pPr>
              <w:spacing w:line="276" w:lineRule="auto"/>
              <w:rPr>
                <w:sz w:val="20"/>
              </w:rPr>
            </w:pPr>
            <w:r w:rsidRPr="00DB37B9">
              <w:rPr>
                <w:sz w:val="20"/>
                <w:highlight w:val="yellow"/>
              </w:rPr>
              <w:t>Lorem ipsum dolor sit amet</w:t>
            </w:r>
          </w:p>
        </w:tc>
      </w:tr>
      <w:tr w:rsidR="00273308" w14:paraId="6F2BE3D1" w14:textId="77777777" w:rsidTr="00273308">
        <w:tc>
          <w:tcPr>
            <w:tcW w:w="2160" w:type="dxa"/>
          </w:tcPr>
          <w:p w14:paraId="46CA223F" w14:textId="77777777" w:rsidR="00273308" w:rsidRDefault="00273308" w:rsidP="009F7774">
            <w:pPr>
              <w:spacing w:line="276" w:lineRule="auto"/>
              <w:rPr>
                <w:sz w:val="20"/>
              </w:rPr>
            </w:pPr>
            <w:r>
              <w:rPr>
                <w:sz w:val="20"/>
              </w:rPr>
              <w:t>Sponsoring Agency:</w:t>
            </w:r>
          </w:p>
        </w:tc>
        <w:tc>
          <w:tcPr>
            <w:tcW w:w="6048" w:type="dxa"/>
          </w:tcPr>
          <w:p w14:paraId="5390A58D" w14:textId="77777777" w:rsidR="00273308" w:rsidRDefault="00273308" w:rsidP="009F7774">
            <w:pPr>
              <w:spacing w:line="276" w:lineRule="auto"/>
              <w:rPr>
                <w:sz w:val="20"/>
                <w:highlight w:val="yellow"/>
              </w:rPr>
            </w:pPr>
            <w:r w:rsidRPr="00276F50">
              <w:rPr>
                <w:sz w:val="20"/>
              </w:rPr>
              <w:t>Texas Department of Transportation</w:t>
            </w:r>
          </w:p>
        </w:tc>
      </w:tr>
      <w:tr w:rsidR="00273308" w14:paraId="38DAE19D" w14:textId="77777777" w:rsidTr="00273308">
        <w:tc>
          <w:tcPr>
            <w:tcW w:w="2160" w:type="dxa"/>
          </w:tcPr>
          <w:p w14:paraId="01CFC1B7" w14:textId="77777777" w:rsidR="00273308" w:rsidRDefault="00273308" w:rsidP="009F7774">
            <w:pPr>
              <w:spacing w:line="276" w:lineRule="auto"/>
              <w:rPr>
                <w:sz w:val="20"/>
              </w:rPr>
            </w:pPr>
            <w:r>
              <w:rPr>
                <w:sz w:val="20"/>
              </w:rPr>
              <w:t>Performing Agency:</w:t>
            </w:r>
          </w:p>
        </w:tc>
        <w:tc>
          <w:tcPr>
            <w:tcW w:w="6048" w:type="dxa"/>
          </w:tcPr>
          <w:p w14:paraId="1A473577" w14:textId="77777777" w:rsidR="00273308" w:rsidRDefault="00273308" w:rsidP="009F7774">
            <w:pPr>
              <w:spacing w:line="276" w:lineRule="auto"/>
              <w:rPr>
                <w:sz w:val="20"/>
                <w:highlight w:val="yellow"/>
              </w:rPr>
            </w:pPr>
            <w:r w:rsidRPr="00276F50">
              <w:rPr>
                <w:sz w:val="20"/>
              </w:rPr>
              <w:t>Center for Transportation Research at The University of Texas at Austin</w:t>
            </w:r>
          </w:p>
        </w:tc>
      </w:tr>
    </w:tbl>
    <w:p w14:paraId="400E042D" w14:textId="77777777" w:rsidR="00273308" w:rsidRPr="00276F50" w:rsidRDefault="00273308" w:rsidP="00400935">
      <w:pPr>
        <w:tabs>
          <w:tab w:val="left" w:pos="3388"/>
        </w:tabs>
        <w:ind w:left="835"/>
        <w:rPr>
          <w:sz w:val="20"/>
        </w:rPr>
      </w:pPr>
      <w:r>
        <w:rPr>
          <w:sz w:val="20"/>
        </w:rPr>
        <w:tab/>
      </w:r>
    </w:p>
    <w:p w14:paraId="74C2F867" w14:textId="77777777" w:rsidR="003C4273" w:rsidRDefault="00273308" w:rsidP="007D36C6">
      <w:pPr>
        <w:ind w:left="864" w:right="864"/>
        <w:rPr>
          <w:sz w:val="20"/>
        </w:rPr>
      </w:pPr>
      <w:r w:rsidRPr="00526AC5">
        <w:rPr>
          <w:sz w:val="20"/>
        </w:rPr>
        <w:t>Project performed in cooperation with the Texas Department of Transportation and the Federal Highway Administration.</w:t>
      </w:r>
    </w:p>
    <w:p w14:paraId="76C08140" w14:textId="77777777" w:rsidR="003C4273" w:rsidRDefault="003C4273" w:rsidP="007D36C6">
      <w:pPr>
        <w:ind w:left="864" w:right="864"/>
        <w:rPr>
          <w:sz w:val="20"/>
        </w:rPr>
      </w:pPr>
    </w:p>
    <w:p w14:paraId="522B5B93" w14:textId="77777777" w:rsidR="003C4273" w:rsidRDefault="003C4273" w:rsidP="007D36C6">
      <w:pPr>
        <w:ind w:left="864" w:right="864"/>
        <w:rPr>
          <w:sz w:val="20"/>
        </w:rPr>
      </w:pPr>
      <w:r>
        <w:rPr>
          <w:sz w:val="20"/>
        </w:rPr>
        <w:br w:type="page"/>
      </w:r>
    </w:p>
    <w:p w14:paraId="646502D2" w14:textId="77777777" w:rsidR="003C4273" w:rsidRDefault="003C4273" w:rsidP="007D36C6">
      <w:pPr>
        <w:ind w:left="864" w:right="864"/>
        <w:rPr>
          <w:sz w:val="20"/>
        </w:rPr>
      </w:pPr>
    </w:p>
    <w:p w14:paraId="122A2C20" w14:textId="77777777" w:rsidR="003C4273" w:rsidRDefault="003C4273" w:rsidP="003C4273"/>
    <w:p w14:paraId="76EB886F" w14:textId="77777777" w:rsidR="003C4273" w:rsidRDefault="003C4273" w:rsidP="003C4273">
      <w:pPr>
        <w:rPr>
          <w:sz w:val="20"/>
        </w:rPr>
      </w:pPr>
      <w:r>
        <w:rPr>
          <w:sz w:val="20"/>
        </w:rPr>
        <w:t>Center for Transportation Research</w:t>
      </w:r>
    </w:p>
    <w:p w14:paraId="44DE0F19" w14:textId="77777777" w:rsidR="003C4273" w:rsidRDefault="003C4273" w:rsidP="003C4273">
      <w:pPr>
        <w:rPr>
          <w:sz w:val="20"/>
        </w:rPr>
      </w:pPr>
      <w:r>
        <w:rPr>
          <w:sz w:val="20"/>
        </w:rPr>
        <w:t>The University of Texas at Austin</w:t>
      </w:r>
    </w:p>
    <w:p w14:paraId="15F606D4" w14:textId="77777777" w:rsidR="003C4273" w:rsidRDefault="003C4273" w:rsidP="003C4273">
      <w:pPr>
        <w:rPr>
          <w:sz w:val="20"/>
        </w:rPr>
      </w:pPr>
      <w:r>
        <w:rPr>
          <w:sz w:val="20"/>
        </w:rPr>
        <w:t>3925 W. Braker Lane, 4</w:t>
      </w:r>
      <w:r w:rsidRPr="00F0141A">
        <w:rPr>
          <w:sz w:val="20"/>
          <w:vertAlign w:val="superscript"/>
        </w:rPr>
        <w:t>th</w:t>
      </w:r>
      <w:r>
        <w:rPr>
          <w:sz w:val="20"/>
        </w:rPr>
        <w:t xml:space="preserve"> floor</w:t>
      </w:r>
    </w:p>
    <w:p w14:paraId="1A70B734" w14:textId="77777777" w:rsidR="003C4273" w:rsidRDefault="003C4273" w:rsidP="003C4273">
      <w:pPr>
        <w:rPr>
          <w:sz w:val="20"/>
        </w:rPr>
      </w:pPr>
      <w:r>
        <w:rPr>
          <w:sz w:val="20"/>
        </w:rPr>
        <w:t>Austin, TX 78759</w:t>
      </w:r>
    </w:p>
    <w:p w14:paraId="7131049A" w14:textId="77777777" w:rsidR="003C4273" w:rsidRDefault="003C4273" w:rsidP="003C4273">
      <w:pPr>
        <w:rPr>
          <w:sz w:val="20"/>
        </w:rPr>
      </w:pPr>
    </w:p>
    <w:p w14:paraId="008A896D" w14:textId="77777777" w:rsidR="003C4273" w:rsidRDefault="003C4273" w:rsidP="003C4273">
      <w:pPr>
        <w:rPr>
          <w:sz w:val="20"/>
        </w:rPr>
      </w:pPr>
      <w:r w:rsidRPr="008066BF">
        <w:rPr>
          <w:sz w:val="20"/>
        </w:rPr>
        <w:t>http://ctr.utexas.edu/</w:t>
      </w:r>
    </w:p>
    <w:p w14:paraId="5DC6C947" w14:textId="77777777" w:rsidR="003C4273" w:rsidRDefault="003C4273" w:rsidP="003C4273">
      <w:pPr>
        <w:ind w:left="864" w:right="864"/>
        <w:rPr>
          <w:sz w:val="20"/>
        </w:rPr>
      </w:pPr>
    </w:p>
    <w:p w14:paraId="2E2488DB" w14:textId="77777777" w:rsidR="003C4273" w:rsidRDefault="003C4273" w:rsidP="007D36C6">
      <w:pPr>
        <w:ind w:left="864" w:right="864"/>
        <w:rPr>
          <w:sz w:val="20"/>
        </w:rPr>
      </w:pPr>
    </w:p>
    <w:p w14:paraId="4AA2F341" w14:textId="77777777" w:rsidR="003C4273" w:rsidRDefault="003C4273" w:rsidP="007D36C6">
      <w:pPr>
        <w:ind w:left="864" w:right="864"/>
        <w:rPr>
          <w:sz w:val="20"/>
        </w:rPr>
        <w:sectPr w:rsidR="003C4273" w:rsidSect="003C4273">
          <w:footerReference w:type="default" r:id="rId12"/>
          <w:type w:val="oddPage"/>
          <w:pgSz w:w="12240" w:h="15840" w:code="1"/>
          <w:pgMar w:top="1440" w:right="1440" w:bottom="1440" w:left="1440" w:header="720" w:footer="720" w:gutter="0"/>
          <w:pgNumType w:fmt="lowerRoman"/>
          <w:cols w:space="720"/>
          <w:docGrid w:linePitch="326"/>
        </w:sectPr>
      </w:pPr>
    </w:p>
    <w:p w14:paraId="685AD935" w14:textId="77777777" w:rsidR="00855330" w:rsidRPr="004C1711" w:rsidRDefault="00855330" w:rsidP="004C1711">
      <w:pPr>
        <w:pStyle w:val="ctrfrontmattertitle"/>
      </w:pPr>
      <w:commentRangeStart w:id="1"/>
      <w:r w:rsidRPr="004C1711">
        <w:lastRenderedPageBreak/>
        <w:t>Disclaimers</w:t>
      </w:r>
      <w:commentRangeEnd w:id="1"/>
      <w:r w:rsidR="00D725D0">
        <w:rPr>
          <w:rStyle w:val="CommentReference"/>
          <w:rFonts w:ascii="Times New Roman" w:eastAsiaTheme="minorHAnsi" w:hAnsi="Times New Roman" w:cstheme="minorBidi"/>
          <w:b w:val="0"/>
        </w:rPr>
        <w:commentReference w:id="1"/>
      </w:r>
    </w:p>
    <w:p w14:paraId="004BA2DF" w14:textId="77777777" w:rsidR="00855330" w:rsidRDefault="00855330" w:rsidP="001A711A">
      <w:pPr>
        <w:pStyle w:val="ctrbodytext"/>
      </w:pPr>
      <w:r>
        <w:rPr>
          <w:b/>
        </w:rPr>
        <w:t>Author</w:t>
      </w:r>
      <w:r w:rsidR="007C6563">
        <w:rPr>
          <w:b/>
        </w:rPr>
        <w:t>’</w:t>
      </w:r>
      <w:r>
        <w:rPr>
          <w:b/>
        </w:rPr>
        <w:t>s Disclaimer</w:t>
      </w:r>
      <w:r>
        <w:t>: The contents of this report reflect the views of the authors, who are responsible for the facts and the accuracy of the data presented herein. The contents do not necessarily reflect the official view or policies of the Federal Highway Administration or the Texas Department of Transportation (TxDOT). This report does not constitute a standard, specification, or regulation.</w:t>
      </w:r>
    </w:p>
    <w:p w14:paraId="70B3E59A" w14:textId="77777777" w:rsidR="004C1711" w:rsidRDefault="004C1711" w:rsidP="001A711A">
      <w:pPr>
        <w:pStyle w:val="ctrbodytext"/>
      </w:pPr>
    </w:p>
    <w:p w14:paraId="407C45AD" w14:textId="77777777" w:rsidR="00855330" w:rsidRDefault="00855330" w:rsidP="001A711A">
      <w:pPr>
        <w:pStyle w:val="ctrbodytext"/>
      </w:pPr>
      <w:r>
        <w:rPr>
          <w:b/>
        </w:rPr>
        <w:t>Patent Disclaimer</w:t>
      </w:r>
      <w:r>
        <w:t>: There was no invention or discovery conceived or first actually reduced to practice in the course of or under this contract, including any art, method, process, machine manufacture, design or composition of matter, or any new useful improvement thereof, or any variety of plant, which is or may be patentable under the patent laws of the United States of America or any foreign country.</w:t>
      </w:r>
    </w:p>
    <w:p w14:paraId="7A89C1F4" w14:textId="77777777" w:rsidR="00292C04" w:rsidRDefault="00292C04" w:rsidP="001A711A">
      <w:pPr>
        <w:pStyle w:val="ctrbodytext"/>
      </w:pPr>
    </w:p>
    <w:p w14:paraId="11E2B21E" w14:textId="77777777" w:rsidR="00855330" w:rsidRDefault="00855330" w:rsidP="004C1711">
      <w:pPr>
        <w:pStyle w:val="ctrfrontmattertitle"/>
      </w:pPr>
      <w:r>
        <w:t>Engineering Disclaimer</w:t>
      </w:r>
    </w:p>
    <w:p w14:paraId="40D7E1C5" w14:textId="77777777" w:rsidR="00855330" w:rsidRDefault="00855330" w:rsidP="00F85B17">
      <w:r>
        <w:t>NOT INTENDED FOR CONSTRUCTION, BIDDING, OR PERMIT PURPOSES.</w:t>
      </w:r>
    </w:p>
    <w:p w14:paraId="34FD173D" w14:textId="77777777" w:rsidR="00855330" w:rsidRDefault="00855330" w:rsidP="00F85B17"/>
    <w:p w14:paraId="6C713C60" w14:textId="77777777" w:rsidR="006C6892" w:rsidRDefault="006C6892" w:rsidP="00F85B17">
      <w:r w:rsidRPr="006C6892">
        <w:rPr>
          <w:highlight w:val="cyan"/>
        </w:rPr>
        <w:t>[If your RS is a PE, use this:]</w:t>
      </w:r>
    </w:p>
    <w:p w14:paraId="4F261813" w14:textId="77777777" w:rsidR="00855330" w:rsidRDefault="00855330" w:rsidP="009043BE">
      <w:pPr>
        <w:spacing w:line="259" w:lineRule="auto"/>
      </w:pPr>
      <w:r>
        <w:t xml:space="preserve">Project Engineer: </w:t>
      </w:r>
      <w:r w:rsidR="00DB37B9" w:rsidRPr="00DB37B9">
        <w:rPr>
          <w:highlight w:val="yellow"/>
        </w:rPr>
        <w:t>Lorem Ipsem</w:t>
      </w:r>
    </w:p>
    <w:p w14:paraId="03766BA5" w14:textId="77777777" w:rsidR="00855330" w:rsidRDefault="00855330" w:rsidP="009043BE">
      <w:pPr>
        <w:spacing w:line="259" w:lineRule="auto"/>
      </w:pPr>
      <w:r>
        <w:t xml:space="preserve">Professional Engineer License State and Number: Texas No. </w:t>
      </w:r>
      <w:r w:rsidR="00DB37B9" w:rsidRPr="00DB37B9">
        <w:rPr>
          <w:highlight w:val="yellow"/>
        </w:rPr>
        <w:t>xxxxx</w:t>
      </w:r>
    </w:p>
    <w:p w14:paraId="710C4B24" w14:textId="77777777" w:rsidR="00855330" w:rsidRDefault="00BA1396" w:rsidP="009043BE">
      <w:pPr>
        <w:spacing w:line="259" w:lineRule="auto"/>
      </w:pPr>
      <w:r>
        <w:t>P.</w:t>
      </w:r>
      <w:r w:rsidR="00855330">
        <w:t>E. Designation: Research Supervisor</w:t>
      </w:r>
    </w:p>
    <w:p w14:paraId="7FAB98BD" w14:textId="77777777" w:rsidR="00855330" w:rsidRDefault="00855330" w:rsidP="00855330">
      <w:pPr>
        <w:jc w:val="center"/>
      </w:pPr>
    </w:p>
    <w:p w14:paraId="750F83D1" w14:textId="77777777" w:rsidR="006C6892" w:rsidRDefault="006C6892" w:rsidP="006C6892"/>
    <w:p w14:paraId="6F40DE30" w14:textId="77777777" w:rsidR="006C6892" w:rsidRDefault="006C6892" w:rsidP="006C6892">
      <w:r w:rsidRPr="006C6892">
        <w:rPr>
          <w:highlight w:val="cyan"/>
        </w:rPr>
        <w:t>[If your RS is</w:t>
      </w:r>
      <w:r>
        <w:rPr>
          <w:highlight w:val="cyan"/>
        </w:rPr>
        <w:t xml:space="preserve"> NOT</w:t>
      </w:r>
      <w:r w:rsidRPr="006C6892">
        <w:rPr>
          <w:highlight w:val="cyan"/>
        </w:rPr>
        <w:t xml:space="preserve"> a PE, use this:]</w:t>
      </w:r>
    </w:p>
    <w:p w14:paraId="2698BB9E" w14:textId="77777777" w:rsidR="006C6892" w:rsidRDefault="006C6892" w:rsidP="006C6892">
      <w:pPr>
        <w:spacing w:line="259" w:lineRule="auto"/>
      </w:pPr>
      <w:r>
        <w:t xml:space="preserve">Research Supervisor: </w:t>
      </w:r>
      <w:r w:rsidRPr="00DB37B9">
        <w:rPr>
          <w:highlight w:val="yellow"/>
        </w:rPr>
        <w:t>Lorem Ipsem</w:t>
      </w:r>
    </w:p>
    <w:p w14:paraId="4C6270B1" w14:textId="77777777" w:rsidR="00855330" w:rsidRDefault="00855330" w:rsidP="00855330"/>
    <w:p w14:paraId="778A1D66" w14:textId="77777777" w:rsidR="00855330" w:rsidRPr="004C1711" w:rsidRDefault="00855330" w:rsidP="004C1711">
      <w:r w:rsidRPr="004C1711">
        <w:br w:type="page"/>
      </w:r>
    </w:p>
    <w:p w14:paraId="0896CFDD" w14:textId="77777777" w:rsidR="00855330" w:rsidRDefault="00855330" w:rsidP="004C1711">
      <w:pPr>
        <w:pStyle w:val="ctrfrontmattertitle"/>
      </w:pPr>
      <w:r>
        <w:lastRenderedPageBreak/>
        <w:t>Acknowledgments</w:t>
      </w:r>
    </w:p>
    <w:p w14:paraId="1CB103DD" w14:textId="77777777" w:rsidR="00C84D71" w:rsidRDefault="00C84D71" w:rsidP="001A711A">
      <w:pPr>
        <w:pStyle w:val="ctrbodytext"/>
      </w:pPr>
      <w:r w:rsidRPr="00C84D71">
        <w:rPr>
          <w:highlight w:val="yellow"/>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DEE0010" w14:textId="77777777" w:rsidR="00017AD0" w:rsidRDefault="00017AD0" w:rsidP="001A711A">
      <w:pPr>
        <w:pStyle w:val="ctrbodytext"/>
      </w:pPr>
    </w:p>
    <w:p w14:paraId="3E854A4B" w14:textId="77777777" w:rsidR="00017AD0" w:rsidRDefault="00017AD0" w:rsidP="00017AD0">
      <w:pPr>
        <w:rPr>
          <w:highlight w:val="cyan"/>
        </w:rPr>
      </w:pPr>
      <w:r>
        <w:rPr>
          <w:highlight w:val="cyan"/>
        </w:rPr>
        <w:t>[E</w:t>
      </w:r>
      <w:r w:rsidRPr="00017AD0">
        <w:rPr>
          <w:highlight w:val="cyan"/>
        </w:rPr>
        <w:t xml:space="preserve">xample: “The authors express appreciation to....” </w:t>
      </w:r>
      <w:r>
        <w:rPr>
          <w:highlight w:val="cyan"/>
        </w:rPr>
        <w:t>Acknowledgments should include</w:t>
      </w:r>
      <w:r w:rsidRPr="00017AD0">
        <w:rPr>
          <w:highlight w:val="cyan"/>
        </w:rPr>
        <w:t xml:space="preserve"> the TxDOT Project Director, members of the Project Monitoring</w:t>
      </w:r>
      <w:r>
        <w:rPr>
          <w:highlight w:val="cyan"/>
        </w:rPr>
        <w:t xml:space="preserve"> Committee and their locations (</w:t>
      </w:r>
      <w:r w:rsidRPr="00017AD0">
        <w:rPr>
          <w:highlight w:val="cyan"/>
        </w:rPr>
        <w:t>TxDOT district / division / office, or other</w:t>
      </w:r>
      <w:r>
        <w:rPr>
          <w:highlight w:val="cyan"/>
        </w:rPr>
        <w:t>)</w:t>
      </w:r>
      <w:r w:rsidRPr="00017AD0">
        <w:rPr>
          <w:highlight w:val="cyan"/>
        </w:rPr>
        <w:t xml:space="preserve">, and any others instrumental </w:t>
      </w:r>
      <w:r>
        <w:rPr>
          <w:highlight w:val="cyan"/>
        </w:rPr>
        <w:t>to the project.]</w:t>
      </w:r>
    </w:p>
    <w:p w14:paraId="1A7FE8FA" w14:textId="77777777" w:rsidR="003B1079" w:rsidRPr="00017AD0" w:rsidRDefault="003B1079" w:rsidP="00017AD0">
      <w:pPr>
        <w:rPr>
          <w:highlight w:val="cyan"/>
        </w:rPr>
      </w:pPr>
    </w:p>
    <w:p w14:paraId="38198E78" w14:textId="77777777" w:rsidR="00017AD0" w:rsidRPr="00017AD0" w:rsidRDefault="00017AD0" w:rsidP="00017AD0">
      <w:pPr>
        <w:pStyle w:val="ctrfrontmattertitle"/>
        <w:rPr>
          <w:highlight w:val="yellow"/>
        </w:rPr>
      </w:pPr>
      <w:r w:rsidRPr="00017AD0">
        <w:rPr>
          <w:highlight w:val="yellow"/>
        </w:rPr>
        <w:t>Products</w:t>
      </w:r>
    </w:p>
    <w:p w14:paraId="477B6EA8" w14:textId="77777777" w:rsidR="00017AD0" w:rsidRDefault="00017AD0" w:rsidP="00017AD0">
      <w:r w:rsidRPr="00017AD0">
        <w:rPr>
          <w:b/>
          <w:highlight w:val="cyan"/>
        </w:rPr>
        <w:t>[If this report contains any products</w:t>
      </w:r>
      <w:r w:rsidRPr="00017AD0">
        <w:rPr>
          <w:highlight w:val="cyan"/>
        </w:rPr>
        <w:t xml:space="preserve">, please use this space to indicate the name of the product(s) and where it (or they) can be found in the report. </w:t>
      </w:r>
      <w:r w:rsidRPr="00017AD0">
        <w:rPr>
          <w:highlight w:val="cyan"/>
          <w:u w:val="single"/>
        </w:rPr>
        <w:t>If the report contains no products, you may delete this section</w:t>
      </w:r>
      <w:r w:rsidRPr="00017AD0">
        <w:rPr>
          <w:highlight w:val="cyan"/>
        </w:rPr>
        <w:t>.]</w:t>
      </w:r>
    </w:p>
    <w:p w14:paraId="6550ED6F" w14:textId="77777777" w:rsidR="00017AD0" w:rsidRPr="002064BD" w:rsidRDefault="00017AD0" w:rsidP="001A711A">
      <w:pPr>
        <w:pStyle w:val="ctrbodytext"/>
      </w:pPr>
    </w:p>
    <w:p w14:paraId="6CB1A353" w14:textId="77777777" w:rsidR="002E142B" w:rsidRDefault="002E142B"/>
    <w:p w14:paraId="75D3857C" w14:textId="77777777" w:rsidR="00064EB6" w:rsidRDefault="00064EB6">
      <w:r>
        <w:br w:type="page"/>
      </w:r>
    </w:p>
    <w:p w14:paraId="4EB4DA43" w14:textId="77777777" w:rsidR="00855330" w:rsidRDefault="00064EB6" w:rsidP="004C1711">
      <w:pPr>
        <w:pStyle w:val="ctrfrontmattertitle"/>
      </w:pPr>
      <w:r>
        <w:lastRenderedPageBreak/>
        <w:t>Table of Contents</w:t>
      </w:r>
    </w:p>
    <w:p w14:paraId="0B260BB1" w14:textId="77777777" w:rsidR="00C3183B" w:rsidRDefault="004C1711">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9721473" w:history="1">
        <w:r w:rsidR="00C3183B" w:rsidRPr="00FE6010">
          <w:rPr>
            <w:rStyle w:val="Hyperlink"/>
            <w:noProof/>
          </w:rPr>
          <w:t>Chapter 1. Welcome</w:t>
        </w:r>
        <w:r w:rsidR="00C3183B">
          <w:rPr>
            <w:noProof/>
            <w:webHidden/>
          </w:rPr>
          <w:tab/>
        </w:r>
        <w:r w:rsidR="00C3183B">
          <w:rPr>
            <w:noProof/>
            <w:webHidden/>
          </w:rPr>
          <w:fldChar w:fldCharType="begin"/>
        </w:r>
        <w:r w:rsidR="00C3183B">
          <w:rPr>
            <w:noProof/>
            <w:webHidden/>
          </w:rPr>
          <w:instrText xml:space="preserve"> PAGEREF _Toc19721473 \h </w:instrText>
        </w:r>
        <w:r w:rsidR="00C3183B">
          <w:rPr>
            <w:noProof/>
            <w:webHidden/>
          </w:rPr>
        </w:r>
        <w:r w:rsidR="00C3183B">
          <w:rPr>
            <w:noProof/>
            <w:webHidden/>
          </w:rPr>
          <w:fldChar w:fldCharType="separate"/>
        </w:r>
        <w:r w:rsidR="00F67B90">
          <w:rPr>
            <w:noProof/>
            <w:webHidden/>
          </w:rPr>
          <w:t>6</w:t>
        </w:r>
        <w:r w:rsidR="00C3183B">
          <w:rPr>
            <w:noProof/>
            <w:webHidden/>
          </w:rPr>
          <w:fldChar w:fldCharType="end"/>
        </w:r>
      </w:hyperlink>
    </w:p>
    <w:p w14:paraId="4D9B467D" w14:textId="77777777" w:rsidR="00C3183B" w:rsidRDefault="00F67B90">
      <w:pPr>
        <w:pStyle w:val="TOC2"/>
        <w:tabs>
          <w:tab w:val="right" w:leader="dot" w:pos="9350"/>
        </w:tabs>
        <w:rPr>
          <w:rFonts w:asciiTheme="minorHAnsi" w:eastAsiaTheme="minorEastAsia" w:hAnsiTheme="minorHAnsi"/>
          <w:noProof/>
          <w:sz w:val="22"/>
        </w:rPr>
      </w:pPr>
      <w:hyperlink w:anchor="_Toc19721474" w:history="1">
        <w:r w:rsidR="00C3183B" w:rsidRPr="00FE6010">
          <w:rPr>
            <w:rStyle w:val="Hyperlink"/>
            <w:noProof/>
          </w:rPr>
          <w:t>1.1. How to Use Styles</w:t>
        </w:r>
        <w:r w:rsidR="00C3183B">
          <w:rPr>
            <w:noProof/>
            <w:webHidden/>
          </w:rPr>
          <w:tab/>
        </w:r>
        <w:r w:rsidR="00C3183B">
          <w:rPr>
            <w:noProof/>
            <w:webHidden/>
          </w:rPr>
          <w:fldChar w:fldCharType="begin"/>
        </w:r>
        <w:r w:rsidR="00C3183B">
          <w:rPr>
            <w:noProof/>
            <w:webHidden/>
          </w:rPr>
          <w:instrText xml:space="preserve"> PAGEREF _Toc19721474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58EC044C" w14:textId="77777777" w:rsidR="00C3183B" w:rsidRDefault="00F67B90">
      <w:pPr>
        <w:pStyle w:val="TOC3"/>
        <w:tabs>
          <w:tab w:val="right" w:leader="dot" w:pos="9350"/>
        </w:tabs>
        <w:rPr>
          <w:rFonts w:asciiTheme="minorHAnsi" w:eastAsiaTheme="minorEastAsia" w:hAnsiTheme="minorHAnsi"/>
          <w:noProof/>
          <w:sz w:val="22"/>
        </w:rPr>
      </w:pPr>
      <w:hyperlink w:anchor="_Toc19721475" w:history="1">
        <w:r w:rsidR="00C3183B" w:rsidRPr="00FE6010">
          <w:rPr>
            <w:rStyle w:val="Hyperlink"/>
            <w:noProof/>
          </w:rPr>
          <w:t>1.1.1. Finding the Styles</w:t>
        </w:r>
        <w:r w:rsidR="00C3183B">
          <w:rPr>
            <w:noProof/>
            <w:webHidden/>
          </w:rPr>
          <w:tab/>
        </w:r>
        <w:r w:rsidR="00C3183B">
          <w:rPr>
            <w:noProof/>
            <w:webHidden/>
          </w:rPr>
          <w:fldChar w:fldCharType="begin"/>
        </w:r>
        <w:r w:rsidR="00C3183B">
          <w:rPr>
            <w:noProof/>
            <w:webHidden/>
          </w:rPr>
          <w:instrText xml:space="preserve"> PAGEREF _Toc19721475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716DBE1C" w14:textId="77777777" w:rsidR="00C3183B" w:rsidRDefault="00F67B90">
      <w:pPr>
        <w:pStyle w:val="TOC2"/>
        <w:tabs>
          <w:tab w:val="right" w:leader="dot" w:pos="9350"/>
        </w:tabs>
        <w:rPr>
          <w:rFonts w:asciiTheme="minorHAnsi" w:eastAsiaTheme="minorEastAsia" w:hAnsiTheme="minorHAnsi"/>
          <w:noProof/>
          <w:sz w:val="22"/>
        </w:rPr>
      </w:pPr>
      <w:hyperlink w:anchor="_Toc19721476" w:history="1">
        <w:r w:rsidR="00C3183B" w:rsidRPr="00FE6010">
          <w:rPr>
            <w:rStyle w:val="Hyperlink"/>
            <w:noProof/>
          </w:rPr>
          <w:t>1.2. How to Automate Caption Numbering and Cross-References</w:t>
        </w:r>
        <w:r w:rsidR="00C3183B">
          <w:rPr>
            <w:noProof/>
            <w:webHidden/>
          </w:rPr>
          <w:tab/>
        </w:r>
        <w:r w:rsidR="00C3183B">
          <w:rPr>
            <w:noProof/>
            <w:webHidden/>
          </w:rPr>
          <w:fldChar w:fldCharType="begin"/>
        </w:r>
        <w:r w:rsidR="00C3183B">
          <w:rPr>
            <w:noProof/>
            <w:webHidden/>
          </w:rPr>
          <w:instrText xml:space="preserve"> PAGEREF _Toc19721476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1A232499" w14:textId="77777777" w:rsidR="00C3183B" w:rsidRDefault="00F67B90">
      <w:pPr>
        <w:pStyle w:val="TOC3"/>
        <w:tabs>
          <w:tab w:val="right" w:leader="dot" w:pos="9350"/>
        </w:tabs>
        <w:rPr>
          <w:rFonts w:asciiTheme="minorHAnsi" w:eastAsiaTheme="minorEastAsia" w:hAnsiTheme="minorHAnsi"/>
          <w:noProof/>
          <w:sz w:val="22"/>
        </w:rPr>
      </w:pPr>
      <w:hyperlink w:anchor="_Toc19721477" w:history="1">
        <w:r w:rsidR="00C3183B" w:rsidRPr="00FE6010">
          <w:rPr>
            <w:rStyle w:val="Hyperlink"/>
            <w:noProof/>
          </w:rPr>
          <w:t>1.2.1. Using the “Insert Caption” Function</w:t>
        </w:r>
        <w:r w:rsidR="00C3183B">
          <w:rPr>
            <w:noProof/>
            <w:webHidden/>
          </w:rPr>
          <w:tab/>
        </w:r>
        <w:r w:rsidR="00C3183B">
          <w:rPr>
            <w:noProof/>
            <w:webHidden/>
          </w:rPr>
          <w:fldChar w:fldCharType="begin"/>
        </w:r>
        <w:r w:rsidR="00C3183B">
          <w:rPr>
            <w:noProof/>
            <w:webHidden/>
          </w:rPr>
          <w:instrText xml:space="preserve"> PAGEREF _Toc19721477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513FAEC3" w14:textId="77777777" w:rsidR="00C3183B" w:rsidRDefault="00F67B90">
      <w:pPr>
        <w:pStyle w:val="TOC3"/>
        <w:tabs>
          <w:tab w:val="right" w:leader="dot" w:pos="9350"/>
        </w:tabs>
        <w:rPr>
          <w:rFonts w:asciiTheme="minorHAnsi" w:eastAsiaTheme="minorEastAsia" w:hAnsiTheme="minorHAnsi"/>
          <w:noProof/>
          <w:sz w:val="22"/>
        </w:rPr>
      </w:pPr>
      <w:hyperlink w:anchor="_Toc19721478" w:history="1">
        <w:r w:rsidR="00C3183B" w:rsidRPr="00FE6010">
          <w:rPr>
            <w:rStyle w:val="Hyperlink"/>
            <w:noProof/>
          </w:rPr>
          <w:t>1.2.2. Using the “Cross-Reference” Function</w:t>
        </w:r>
        <w:r w:rsidR="00C3183B">
          <w:rPr>
            <w:noProof/>
            <w:webHidden/>
          </w:rPr>
          <w:tab/>
        </w:r>
        <w:r w:rsidR="00C3183B">
          <w:rPr>
            <w:noProof/>
            <w:webHidden/>
          </w:rPr>
          <w:fldChar w:fldCharType="begin"/>
        </w:r>
        <w:r w:rsidR="00C3183B">
          <w:rPr>
            <w:noProof/>
            <w:webHidden/>
          </w:rPr>
          <w:instrText xml:space="preserve"> PAGEREF _Toc19721478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13205CFD" w14:textId="77777777" w:rsidR="00C3183B" w:rsidRDefault="00F67B90">
      <w:pPr>
        <w:pStyle w:val="TOC3"/>
        <w:tabs>
          <w:tab w:val="right" w:leader="dot" w:pos="9350"/>
        </w:tabs>
        <w:rPr>
          <w:rFonts w:asciiTheme="minorHAnsi" w:eastAsiaTheme="minorEastAsia" w:hAnsiTheme="minorHAnsi"/>
          <w:noProof/>
          <w:sz w:val="22"/>
        </w:rPr>
      </w:pPr>
      <w:hyperlink w:anchor="_Toc19721479" w:history="1">
        <w:r w:rsidR="00C3183B" w:rsidRPr="00FE6010">
          <w:rPr>
            <w:rStyle w:val="Hyperlink"/>
            <w:noProof/>
          </w:rPr>
          <w:t>1.2.3. Applying Automation to Table Titles Too</w:t>
        </w:r>
        <w:r w:rsidR="00C3183B">
          <w:rPr>
            <w:noProof/>
            <w:webHidden/>
          </w:rPr>
          <w:tab/>
        </w:r>
        <w:r w:rsidR="00C3183B">
          <w:rPr>
            <w:noProof/>
            <w:webHidden/>
          </w:rPr>
          <w:fldChar w:fldCharType="begin"/>
        </w:r>
        <w:r w:rsidR="00C3183B">
          <w:rPr>
            <w:noProof/>
            <w:webHidden/>
          </w:rPr>
          <w:instrText xml:space="preserve"> PAGEREF _Toc19721479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5B9C09D6" w14:textId="77777777" w:rsidR="00C3183B" w:rsidRDefault="00F67B90">
      <w:pPr>
        <w:pStyle w:val="TOC2"/>
        <w:tabs>
          <w:tab w:val="right" w:leader="dot" w:pos="9350"/>
        </w:tabs>
        <w:rPr>
          <w:rFonts w:asciiTheme="minorHAnsi" w:eastAsiaTheme="minorEastAsia" w:hAnsiTheme="minorHAnsi"/>
          <w:noProof/>
          <w:sz w:val="22"/>
        </w:rPr>
      </w:pPr>
      <w:hyperlink w:anchor="_Toc19721480" w:history="1">
        <w:r w:rsidR="00C3183B" w:rsidRPr="00FE6010">
          <w:rPr>
            <w:rStyle w:val="Hyperlink"/>
            <w:noProof/>
          </w:rPr>
          <w:t>1.3. Styles Used in This Template</w:t>
        </w:r>
        <w:r w:rsidR="00C3183B">
          <w:rPr>
            <w:noProof/>
            <w:webHidden/>
          </w:rPr>
          <w:tab/>
        </w:r>
        <w:r w:rsidR="00C3183B">
          <w:rPr>
            <w:noProof/>
            <w:webHidden/>
          </w:rPr>
          <w:fldChar w:fldCharType="begin"/>
        </w:r>
        <w:r w:rsidR="00C3183B">
          <w:rPr>
            <w:noProof/>
            <w:webHidden/>
          </w:rPr>
          <w:instrText xml:space="preserve"> PAGEREF _Toc19721480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0C322BDD" w14:textId="77777777" w:rsidR="00C3183B" w:rsidRDefault="00F67B90">
      <w:pPr>
        <w:pStyle w:val="TOC2"/>
        <w:tabs>
          <w:tab w:val="right" w:leader="dot" w:pos="9350"/>
        </w:tabs>
        <w:rPr>
          <w:rFonts w:asciiTheme="minorHAnsi" w:eastAsiaTheme="minorEastAsia" w:hAnsiTheme="minorHAnsi"/>
          <w:noProof/>
          <w:sz w:val="22"/>
        </w:rPr>
      </w:pPr>
      <w:hyperlink w:anchor="_Toc19721481" w:history="1">
        <w:r w:rsidR="00C3183B" w:rsidRPr="00FE6010">
          <w:rPr>
            <w:rStyle w:val="Hyperlink"/>
            <w:noProof/>
          </w:rPr>
          <w:t>1.4. Margins and Such</w:t>
        </w:r>
        <w:r w:rsidR="00C3183B">
          <w:rPr>
            <w:noProof/>
            <w:webHidden/>
          </w:rPr>
          <w:tab/>
        </w:r>
        <w:r w:rsidR="00C3183B">
          <w:rPr>
            <w:noProof/>
            <w:webHidden/>
          </w:rPr>
          <w:fldChar w:fldCharType="begin"/>
        </w:r>
        <w:r w:rsidR="00C3183B">
          <w:rPr>
            <w:noProof/>
            <w:webHidden/>
          </w:rPr>
          <w:instrText xml:space="preserve"> PAGEREF _Toc19721481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7BC97DF2" w14:textId="77777777" w:rsidR="00C3183B" w:rsidRDefault="00F67B90">
      <w:pPr>
        <w:pStyle w:val="TOC2"/>
        <w:tabs>
          <w:tab w:val="right" w:leader="dot" w:pos="9350"/>
        </w:tabs>
        <w:rPr>
          <w:rFonts w:asciiTheme="minorHAnsi" w:eastAsiaTheme="minorEastAsia" w:hAnsiTheme="minorHAnsi"/>
          <w:noProof/>
          <w:sz w:val="22"/>
        </w:rPr>
      </w:pPr>
      <w:hyperlink w:anchor="_Toc19721482" w:history="1">
        <w:r w:rsidR="00C3183B" w:rsidRPr="00FE6010">
          <w:rPr>
            <w:rStyle w:val="Hyperlink"/>
            <w:noProof/>
          </w:rPr>
          <w:t>1.5. Need Help?</w:t>
        </w:r>
        <w:r w:rsidR="00C3183B">
          <w:rPr>
            <w:noProof/>
            <w:webHidden/>
          </w:rPr>
          <w:tab/>
        </w:r>
        <w:r w:rsidR="00C3183B">
          <w:rPr>
            <w:noProof/>
            <w:webHidden/>
          </w:rPr>
          <w:fldChar w:fldCharType="begin"/>
        </w:r>
        <w:r w:rsidR="00C3183B">
          <w:rPr>
            <w:noProof/>
            <w:webHidden/>
          </w:rPr>
          <w:instrText xml:space="preserve"> PAGEREF _Toc19721482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7BF1A3BF" w14:textId="77777777" w:rsidR="00C3183B" w:rsidRDefault="00F67B90">
      <w:pPr>
        <w:pStyle w:val="TOC1"/>
        <w:tabs>
          <w:tab w:val="right" w:leader="dot" w:pos="9350"/>
        </w:tabs>
        <w:rPr>
          <w:rFonts w:asciiTheme="minorHAnsi" w:eastAsiaTheme="minorEastAsia" w:hAnsiTheme="minorHAnsi"/>
          <w:noProof/>
          <w:sz w:val="22"/>
        </w:rPr>
      </w:pPr>
      <w:hyperlink w:anchor="_Toc19721483" w:history="1">
        <w:r w:rsidR="00C3183B" w:rsidRPr="00FE6010">
          <w:rPr>
            <w:rStyle w:val="Hyperlink"/>
            <w:noProof/>
          </w:rPr>
          <w:t>Chapter 2. Heading 1</w:t>
        </w:r>
        <w:r w:rsidR="00C3183B">
          <w:rPr>
            <w:noProof/>
            <w:webHidden/>
          </w:rPr>
          <w:tab/>
        </w:r>
        <w:r w:rsidR="00C3183B">
          <w:rPr>
            <w:noProof/>
            <w:webHidden/>
          </w:rPr>
          <w:fldChar w:fldCharType="begin"/>
        </w:r>
        <w:r w:rsidR="00C3183B">
          <w:rPr>
            <w:noProof/>
            <w:webHidden/>
          </w:rPr>
          <w:instrText xml:space="preserve"> PAGEREF _Toc19721483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0023D9E4" w14:textId="77777777" w:rsidR="00C3183B" w:rsidRDefault="00F67B90">
      <w:pPr>
        <w:pStyle w:val="TOC2"/>
        <w:tabs>
          <w:tab w:val="right" w:leader="dot" w:pos="9350"/>
        </w:tabs>
        <w:rPr>
          <w:rFonts w:asciiTheme="minorHAnsi" w:eastAsiaTheme="minorEastAsia" w:hAnsiTheme="minorHAnsi"/>
          <w:noProof/>
          <w:sz w:val="22"/>
        </w:rPr>
      </w:pPr>
      <w:hyperlink w:anchor="_Toc19721484" w:history="1">
        <w:r w:rsidR="00C3183B" w:rsidRPr="00FE6010">
          <w:rPr>
            <w:rStyle w:val="Hyperlink"/>
            <w:noProof/>
          </w:rPr>
          <w:t>2.1. Heading 2</w:t>
        </w:r>
        <w:r w:rsidR="00C3183B">
          <w:rPr>
            <w:noProof/>
            <w:webHidden/>
          </w:rPr>
          <w:tab/>
        </w:r>
        <w:r w:rsidR="00C3183B">
          <w:rPr>
            <w:noProof/>
            <w:webHidden/>
          </w:rPr>
          <w:fldChar w:fldCharType="begin"/>
        </w:r>
        <w:r w:rsidR="00C3183B">
          <w:rPr>
            <w:noProof/>
            <w:webHidden/>
          </w:rPr>
          <w:instrText xml:space="preserve"> PAGEREF _Toc19721484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7A6AAAE9" w14:textId="77777777" w:rsidR="00C3183B" w:rsidRDefault="00F67B90">
      <w:pPr>
        <w:pStyle w:val="TOC3"/>
        <w:tabs>
          <w:tab w:val="right" w:leader="dot" w:pos="9350"/>
        </w:tabs>
        <w:rPr>
          <w:rFonts w:asciiTheme="minorHAnsi" w:eastAsiaTheme="minorEastAsia" w:hAnsiTheme="minorHAnsi"/>
          <w:noProof/>
          <w:sz w:val="22"/>
        </w:rPr>
      </w:pPr>
      <w:hyperlink w:anchor="_Toc19721485" w:history="1">
        <w:r w:rsidR="00C3183B" w:rsidRPr="00FE6010">
          <w:rPr>
            <w:rStyle w:val="Hyperlink"/>
            <w:noProof/>
          </w:rPr>
          <w:t>2.1.1. Heading 3</w:t>
        </w:r>
        <w:r w:rsidR="00C3183B">
          <w:rPr>
            <w:noProof/>
            <w:webHidden/>
          </w:rPr>
          <w:tab/>
        </w:r>
        <w:r w:rsidR="00C3183B">
          <w:rPr>
            <w:noProof/>
            <w:webHidden/>
          </w:rPr>
          <w:fldChar w:fldCharType="begin"/>
        </w:r>
        <w:r w:rsidR="00C3183B">
          <w:rPr>
            <w:noProof/>
            <w:webHidden/>
          </w:rPr>
          <w:instrText xml:space="preserve"> PAGEREF _Toc19721485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692B977E" w14:textId="77777777" w:rsidR="00C3183B" w:rsidRDefault="00F67B90">
      <w:pPr>
        <w:pStyle w:val="TOC2"/>
        <w:tabs>
          <w:tab w:val="right" w:leader="dot" w:pos="9350"/>
        </w:tabs>
        <w:rPr>
          <w:rFonts w:asciiTheme="minorHAnsi" w:eastAsiaTheme="minorEastAsia" w:hAnsiTheme="minorHAnsi"/>
          <w:noProof/>
          <w:sz w:val="22"/>
        </w:rPr>
      </w:pPr>
      <w:hyperlink w:anchor="_Toc19721486" w:history="1">
        <w:r w:rsidR="00C3183B" w:rsidRPr="00FE6010">
          <w:rPr>
            <w:rStyle w:val="Hyperlink"/>
            <w:noProof/>
          </w:rPr>
          <w:t>2.2. Heading 2</w:t>
        </w:r>
        <w:r w:rsidR="00C3183B">
          <w:rPr>
            <w:noProof/>
            <w:webHidden/>
          </w:rPr>
          <w:tab/>
        </w:r>
        <w:r w:rsidR="00C3183B">
          <w:rPr>
            <w:noProof/>
            <w:webHidden/>
          </w:rPr>
          <w:fldChar w:fldCharType="begin"/>
        </w:r>
        <w:r w:rsidR="00C3183B">
          <w:rPr>
            <w:noProof/>
            <w:webHidden/>
          </w:rPr>
          <w:instrText xml:space="preserve"> PAGEREF _Toc19721486 \h </w:instrText>
        </w:r>
        <w:r w:rsidR="00C3183B">
          <w:rPr>
            <w:noProof/>
            <w:webHidden/>
          </w:rPr>
          <w:fldChar w:fldCharType="separate"/>
        </w:r>
        <w:r>
          <w:rPr>
            <w:b/>
            <w:bCs/>
            <w:noProof/>
            <w:webHidden/>
          </w:rPr>
          <w:t>Error! Bookmark not defined.</w:t>
        </w:r>
        <w:r w:rsidR="00C3183B">
          <w:rPr>
            <w:noProof/>
            <w:webHidden/>
          </w:rPr>
          <w:fldChar w:fldCharType="end"/>
        </w:r>
      </w:hyperlink>
    </w:p>
    <w:p w14:paraId="485FA5BF" w14:textId="77777777" w:rsidR="00C3183B" w:rsidRDefault="00F67B90">
      <w:pPr>
        <w:pStyle w:val="TOC2"/>
        <w:tabs>
          <w:tab w:val="right" w:leader="dot" w:pos="9350"/>
        </w:tabs>
        <w:rPr>
          <w:rFonts w:asciiTheme="minorHAnsi" w:eastAsiaTheme="minorEastAsia" w:hAnsiTheme="minorHAnsi"/>
          <w:noProof/>
          <w:sz w:val="22"/>
        </w:rPr>
      </w:pPr>
      <w:hyperlink w:anchor="_Toc19721487" w:history="1">
        <w:r w:rsidR="00C3183B" w:rsidRPr="00FE6010">
          <w:rPr>
            <w:rStyle w:val="Hyperlink"/>
            <w:noProof/>
          </w:rPr>
          <w:t>2.3. Back Matter Styles</w:t>
        </w:r>
        <w:r w:rsidR="00C3183B">
          <w:rPr>
            <w:noProof/>
            <w:webHidden/>
          </w:rPr>
          <w:tab/>
        </w:r>
        <w:r w:rsidR="00C3183B">
          <w:rPr>
            <w:noProof/>
            <w:webHidden/>
          </w:rPr>
          <w:fldChar w:fldCharType="begin"/>
        </w:r>
        <w:r w:rsidR="00C3183B">
          <w:rPr>
            <w:noProof/>
            <w:webHidden/>
          </w:rPr>
          <w:instrText xml:space="preserve"> PAGEREF _Toc19721487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18667C96" w14:textId="77777777" w:rsidR="00C3183B" w:rsidRDefault="00F67B90">
      <w:pPr>
        <w:pStyle w:val="TOC1"/>
        <w:tabs>
          <w:tab w:val="right" w:leader="dot" w:pos="9350"/>
        </w:tabs>
        <w:rPr>
          <w:rFonts w:asciiTheme="minorHAnsi" w:eastAsiaTheme="minorEastAsia" w:hAnsiTheme="minorHAnsi"/>
          <w:noProof/>
          <w:sz w:val="22"/>
        </w:rPr>
      </w:pPr>
      <w:hyperlink w:anchor="_Toc19721488" w:history="1">
        <w:r w:rsidR="00C3183B" w:rsidRPr="00FE6010">
          <w:rPr>
            <w:rStyle w:val="Hyperlink"/>
            <w:noProof/>
          </w:rPr>
          <w:t>Chapter 3. Get Your Work Read</w:t>
        </w:r>
        <w:r w:rsidR="00C3183B">
          <w:rPr>
            <w:noProof/>
            <w:webHidden/>
          </w:rPr>
          <w:tab/>
        </w:r>
        <w:r w:rsidR="00C3183B">
          <w:rPr>
            <w:noProof/>
            <w:webHidden/>
          </w:rPr>
          <w:fldChar w:fldCharType="begin"/>
        </w:r>
        <w:r w:rsidR="00C3183B">
          <w:rPr>
            <w:noProof/>
            <w:webHidden/>
          </w:rPr>
          <w:instrText xml:space="preserve"> PAGEREF _Toc19721488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2EC6450F" w14:textId="77777777" w:rsidR="00C3183B" w:rsidRDefault="00F67B90">
      <w:pPr>
        <w:pStyle w:val="TOC2"/>
        <w:tabs>
          <w:tab w:val="right" w:leader="dot" w:pos="9350"/>
        </w:tabs>
        <w:rPr>
          <w:rFonts w:asciiTheme="minorHAnsi" w:eastAsiaTheme="minorEastAsia" w:hAnsiTheme="minorHAnsi"/>
          <w:noProof/>
          <w:sz w:val="22"/>
        </w:rPr>
      </w:pPr>
      <w:hyperlink w:anchor="_Toc19721489" w:history="1">
        <w:r w:rsidR="00C3183B" w:rsidRPr="00FE6010">
          <w:rPr>
            <w:rStyle w:val="Hyperlink"/>
            <w:noProof/>
          </w:rPr>
          <w:t>3.1. Know and Use Your ORCID ID</w:t>
        </w:r>
        <w:r w:rsidR="00C3183B">
          <w:rPr>
            <w:noProof/>
            <w:webHidden/>
          </w:rPr>
          <w:tab/>
        </w:r>
        <w:r w:rsidR="00C3183B">
          <w:rPr>
            <w:noProof/>
            <w:webHidden/>
          </w:rPr>
          <w:fldChar w:fldCharType="begin"/>
        </w:r>
        <w:r w:rsidR="00C3183B">
          <w:rPr>
            <w:noProof/>
            <w:webHidden/>
          </w:rPr>
          <w:instrText xml:space="preserve"> PAGEREF _Toc19721489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07541DA1" w14:textId="77777777" w:rsidR="00C3183B" w:rsidRDefault="00F67B90">
      <w:pPr>
        <w:pStyle w:val="TOC2"/>
        <w:tabs>
          <w:tab w:val="right" w:leader="dot" w:pos="9350"/>
        </w:tabs>
        <w:rPr>
          <w:rFonts w:asciiTheme="minorHAnsi" w:eastAsiaTheme="minorEastAsia" w:hAnsiTheme="minorHAnsi"/>
          <w:noProof/>
          <w:sz w:val="22"/>
        </w:rPr>
      </w:pPr>
      <w:hyperlink w:anchor="_Toc19721490" w:history="1">
        <w:r w:rsidR="00C3183B" w:rsidRPr="00FE6010">
          <w:rPr>
            <w:rStyle w:val="Hyperlink"/>
            <w:noProof/>
          </w:rPr>
          <w:t>3.2. Ensure Your Files Are Accessible</w:t>
        </w:r>
        <w:r w:rsidR="00C3183B">
          <w:rPr>
            <w:noProof/>
            <w:webHidden/>
          </w:rPr>
          <w:tab/>
        </w:r>
        <w:r w:rsidR="00C3183B">
          <w:rPr>
            <w:noProof/>
            <w:webHidden/>
          </w:rPr>
          <w:fldChar w:fldCharType="begin"/>
        </w:r>
        <w:r w:rsidR="00C3183B">
          <w:rPr>
            <w:noProof/>
            <w:webHidden/>
          </w:rPr>
          <w:instrText xml:space="preserve"> PAGEREF _Toc19721490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41016069" w14:textId="77777777" w:rsidR="00C3183B" w:rsidRDefault="00F67B90">
      <w:pPr>
        <w:pStyle w:val="TOC1"/>
        <w:tabs>
          <w:tab w:val="right" w:leader="dot" w:pos="9350"/>
        </w:tabs>
        <w:rPr>
          <w:rFonts w:asciiTheme="minorHAnsi" w:eastAsiaTheme="minorEastAsia" w:hAnsiTheme="minorHAnsi"/>
          <w:noProof/>
          <w:sz w:val="22"/>
        </w:rPr>
      </w:pPr>
      <w:hyperlink w:anchor="_Toc19721491" w:history="1">
        <w:r w:rsidR="00C3183B" w:rsidRPr="00FE6010">
          <w:rPr>
            <w:rStyle w:val="Hyperlink"/>
            <w:noProof/>
          </w:rPr>
          <w:t>References</w:t>
        </w:r>
        <w:r w:rsidR="00C3183B">
          <w:rPr>
            <w:noProof/>
            <w:webHidden/>
          </w:rPr>
          <w:tab/>
        </w:r>
        <w:r w:rsidR="00C3183B">
          <w:rPr>
            <w:noProof/>
            <w:webHidden/>
          </w:rPr>
          <w:fldChar w:fldCharType="begin"/>
        </w:r>
        <w:r w:rsidR="00C3183B">
          <w:rPr>
            <w:noProof/>
            <w:webHidden/>
          </w:rPr>
          <w:instrText xml:space="preserve"> PAGEREF _Toc19721491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6CDC7B73" w14:textId="77777777" w:rsidR="00C3183B" w:rsidRDefault="00F67B90">
      <w:pPr>
        <w:pStyle w:val="TOC1"/>
        <w:tabs>
          <w:tab w:val="right" w:leader="dot" w:pos="9350"/>
        </w:tabs>
        <w:rPr>
          <w:rFonts w:asciiTheme="minorHAnsi" w:eastAsiaTheme="minorEastAsia" w:hAnsiTheme="minorHAnsi"/>
          <w:noProof/>
          <w:sz w:val="22"/>
        </w:rPr>
      </w:pPr>
      <w:hyperlink w:anchor="_Toc19721492" w:history="1">
        <w:r w:rsidR="00C3183B" w:rsidRPr="00FE6010">
          <w:rPr>
            <w:rStyle w:val="Hyperlink"/>
            <w:noProof/>
          </w:rPr>
          <w:t>Appendix A. Landscape Example</w:t>
        </w:r>
        <w:r w:rsidR="00C3183B">
          <w:rPr>
            <w:noProof/>
            <w:webHidden/>
          </w:rPr>
          <w:tab/>
        </w:r>
        <w:r w:rsidR="00C3183B">
          <w:rPr>
            <w:noProof/>
            <w:webHidden/>
          </w:rPr>
          <w:fldChar w:fldCharType="begin"/>
        </w:r>
        <w:r w:rsidR="00C3183B">
          <w:rPr>
            <w:noProof/>
            <w:webHidden/>
          </w:rPr>
          <w:instrText xml:space="preserve"> PAGEREF _Toc19721492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6178ECC7" w14:textId="77777777" w:rsidR="00C3183B" w:rsidRDefault="00F67B90">
      <w:pPr>
        <w:pStyle w:val="TOC1"/>
        <w:tabs>
          <w:tab w:val="right" w:leader="dot" w:pos="9350"/>
        </w:tabs>
        <w:rPr>
          <w:rFonts w:asciiTheme="minorHAnsi" w:eastAsiaTheme="minorEastAsia" w:hAnsiTheme="minorHAnsi"/>
          <w:noProof/>
          <w:sz w:val="22"/>
        </w:rPr>
      </w:pPr>
      <w:hyperlink w:anchor="_Toc19721493" w:history="1">
        <w:r w:rsidR="00C3183B" w:rsidRPr="00FE6010">
          <w:rPr>
            <w:rStyle w:val="Hyperlink"/>
            <w:noProof/>
          </w:rPr>
          <w:t>Appendix B. Portrait Example</w:t>
        </w:r>
        <w:r w:rsidR="00C3183B">
          <w:rPr>
            <w:noProof/>
            <w:webHidden/>
          </w:rPr>
          <w:tab/>
        </w:r>
        <w:r w:rsidR="00C3183B">
          <w:rPr>
            <w:noProof/>
            <w:webHidden/>
          </w:rPr>
          <w:fldChar w:fldCharType="begin"/>
        </w:r>
        <w:r w:rsidR="00C3183B">
          <w:rPr>
            <w:noProof/>
            <w:webHidden/>
          </w:rPr>
          <w:instrText xml:space="preserve"> PAGEREF _Toc19721493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77206DD3" w14:textId="77777777" w:rsidR="001F2C99" w:rsidRDefault="004C1711">
      <w:r>
        <w:fldChar w:fldCharType="end"/>
      </w:r>
    </w:p>
    <w:p w14:paraId="32222832" w14:textId="77777777" w:rsidR="001F2C99" w:rsidRDefault="001F2C99">
      <w:r w:rsidRPr="001F2C99">
        <w:rPr>
          <w:highlight w:val="cyan"/>
        </w:rPr>
        <w:t>[</w:t>
      </w:r>
      <w:r w:rsidRPr="001F2C99">
        <w:rPr>
          <w:b/>
          <w:highlight w:val="cyan"/>
        </w:rPr>
        <w:t>A word on styles:</w:t>
      </w:r>
      <w:r>
        <w:rPr>
          <w:highlight w:val="cyan"/>
        </w:rPr>
        <w:t xml:space="preserve"> </w:t>
      </w:r>
      <w:r w:rsidRPr="001F2C99">
        <w:rPr>
          <w:highlight w:val="cyan"/>
        </w:rPr>
        <w:t>The table of contents and the lists of figures and tables are auto-populated (and thus can be automatically updated) through use of Word styles. We call out the style names used in this document, so you can make sure your TOC/lists are automated and to create a uniform look across CTR publications.]</w:t>
      </w:r>
    </w:p>
    <w:p w14:paraId="636CD968" w14:textId="77777777" w:rsidR="004C1711" w:rsidRDefault="004C1711">
      <w:r>
        <w:br w:type="page"/>
      </w:r>
    </w:p>
    <w:p w14:paraId="61DD636A" w14:textId="77777777" w:rsidR="004C1711" w:rsidRDefault="00DB521F" w:rsidP="00DB521F">
      <w:pPr>
        <w:pStyle w:val="ctrfrontmattertitle"/>
      </w:pPr>
      <w:r>
        <w:lastRenderedPageBreak/>
        <w:t>List of Tables</w:t>
      </w:r>
    </w:p>
    <w:p w14:paraId="053BC449" w14:textId="77777777" w:rsidR="00C3183B" w:rsidRDefault="00DB521F">
      <w:pPr>
        <w:pStyle w:val="TableofFigures"/>
        <w:tabs>
          <w:tab w:val="right" w:leader="dot" w:pos="9350"/>
        </w:tabs>
        <w:rPr>
          <w:rFonts w:asciiTheme="minorHAnsi" w:eastAsiaTheme="minorEastAsia" w:hAnsiTheme="minorHAnsi"/>
          <w:noProof/>
          <w:sz w:val="22"/>
        </w:rPr>
      </w:pPr>
      <w:r>
        <w:fldChar w:fldCharType="begin"/>
      </w:r>
      <w:r>
        <w:instrText xml:space="preserve"> TOC \h \z \c "Table" </w:instrText>
      </w:r>
      <w:r>
        <w:fldChar w:fldCharType="separate"/>
      </w:r>
      <w:hyperlink w:anchor="_Toc19721494" w:history="1">
        <w:r w:rsidR="00C3183B" w:rsidRPr="000D1353">
          <w:rPr>
            <w:rStyle w:val="Hyperlink"/>
            <w:noProof/>
          </w:rPr>
          <w:t>Table 1.1 Here's a sample table.</w:t>
        </w:r>
        <w:r w:rsidR="00C3183B">
          <w:rPr>
            <w:noProof/>
            <w:webHidden/>
          </w:rPr>
          <w:tab/>
        </w:r>
        <w:r w:rsidR="00C3183B">
          <w:rPr>
            <w:noProof/>
            <w:webHidden/>
          </w:rPr>
          <w:fldChar w:fldCharType="begin"/>
        </w:r>
        <w:r w:rsidR="00C3183B">
          <w:rPr>
            <w:noProof/>
            <w:webHidden/>
          </w:rPr>
          <w:instrText xml:space="preserve"> PAGEREF _Toc19721494 \h </w:instrText>
        </w:r>
        <w:r w:rsidR="00C3183B">
          <w:rPr>
            <w:noProof/>
            <w:webHidden/>
          </w:rPr>
        </w:r>
        <w:r w:rsidR="00C3183B">
          <w:rPr>
            <w:noProof/>
            <w:webHidden/>
          </w:rPr>
          <w:fldChar w:fldCharType="separate"/>
        </w:r>
        <w:r w:rsidR="00F67B90">
          <w:rPr>
            <w:noProof/>
            <w:webHidden/>
          </w:rPr>
          <w:t>6</w:t>
        </w:r>
        <w:r w:rsidR="00C3183B">
          <w:rPr>
            <w:noProof/>
            <w:webHidden/>
          </w:rPr>
          <w:fldChar w:fldCharType="end"/>
        </w:r>
      </w:hyperlink>
    </w:p>
    <w:p w14:paraId="60E5D1C6" w14:textId="77777777" w:rsidR="00C3183B" w:rsidRDefault="00F67B90">
      <w:pPr>
        <w:pStyle w:val="TableofFigures"/>
        <w:tabs>
          <w:tab w:val="right" w:leader="dot" w:pos="9350"/>
        </w:tabs>
        <w:rPr>
          <w:rFonts w:asciiTheme="minorHAnsi" w:eastAsiaTheme="minorEastAsia" w:hAnsiTheme="minorHAnsi"/>
          <w:noProof/>
          <w:sz w:val="22"/>
        </w:rPr>
      </w:pPr>
      <w:hyperlink w:anchor="_Toc19721495" w:history="1">
        <w:r w:rsidR="00C3183B" w:rsidRPr="000D1353">
          <w:rPr>
            <w:rStyle w:val="Hyperlink"/>
            <w:noProof/>
          </w:rPr>
          <w:t>Table 2.1 ctr table title</w:t>
        </w:r>
        <w:r w:rsidR="00C3183B">
          <w:rPr>
            <w:noProof/>
            <w:webHidden/>
          </w:rPr>
          <w:tab/>
        </w:r>
        <w:r w:rsidR="00C3183B">
          <w:rPr>
            <w:noProof/>
            <w:webHidden/>
          </w:rPr>
          <w:fldChar w:fldCharType="begin"/>
        </w:r>
        <w:r w:rsidR="00C3183B">
          <w:rPr>
            <w:noProof/>
            <w:webHidden/>
          </w:rPr>
          <w:instrText xml:space="preserve"> PAGEREF _Toc19721495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6BAD8E0A" w14:textId="77777777" w:rsidR="00DB521F" w:rsidRDefault="00DB521F">
      <w:r>
        <w:fldChar w:fldCharType="end"/>
      </w:r>
    </w:p>
    <w:p w14:paraId="7C2F1229" w14:textId="77777777" w:rsidR="00C3183B" w:rsidRDefault="00937811">
      <w:pPr>
        <w:pStyle w:val="TableofFigures"/>
        <w:tabs>
          <w:tab w:val="right" w:leader="dot" w:pos="9350"/>
        </w:tabs>
        <w:rPr>
          <w:rFonts w:asciiTheme="minorHAnsi" w:eastAsiaTheme="minorEastAsia" w:hAnsiTheme="minorHAnsi"/>
          <w:noProof/>
          <w:sz w:val="22"/>
        </w:rPr>
      </w:pPr>
      <w:r>
        <w:fldChar w:fldCharType="begin"/>
      </w:r>
      <w:r>
        <w:instrText xml:space="preserve"> TOC \h \z \t "ctr figure caption (appendix)" \c </w:instrText>
      </w:r>
      <w:r>
        <w:fldChar w:fldCharType="separate"/>
      </w:r>
      <w:hyperlink w:anchor="_Toc19721496" w:history="1">
        <w:r w:rsidR="00C3183B" w:rsidRPr="00D83639">
          <w:rPr>
            <w:rStyle w:val="Hyperlink"/>
            <w:noProof/>
          </w:rPr>
          <w:t>Figure A.1 Here’s another sample figure.</w:t>
        </w:r>
        <w:r w:rsidR="00C3183B">
          <w:rPr>
            <w:noProof/>
            <w:webHidden/>
          </w:rPr>
          <w:tab/>
        </w:r>
        <w:r w:rsidR="00C3183B">
          <w:rPr>
            <w:noProof/>
            <w:webHidden/>
          </w:rPr>
          <w:fldChar w:fldCharType="begin"/>
        </w:r>
        <w:r w:rsidR="00C3183B">
          <w:rPr>
            <w:noProof/>
            <w:webHidden/>
          </w:rPr>
          <w:instrText xml:space="preserve"> PAGEREF _Toc19721496 \h </w:instrText>
        </w:r>
        <w:r w:rsidR="00C3183B">
          <w:rPr>
            <w:noProof/>
            <w:webHidden/>
          </w:rPr>
        </w:r>
        <w:r w:rsidR="00C3183B">
          <w:rPr>
            <w:noProof/>
            <w:webHidden/>
          </w:rPr>
          <w:fldChar w:fldCharType="separate"/>
        </w:r>
        <w:r w:rsidR="00F67B90">
          <w:rPr>
            <w:noProof/>
            <w:webHidden/>
          </w:rPr>
          <w:t>6</w:t>
        </w:r>
        <w:r w:rsidR="00C3183B">
          <w:rPr>
            <w:noProof/>
            <w:webHidden/>
          </w:rPr>
          <w:fldChar w:fldCharType="end"/>
        </w:r>
      </w:hyperlink>
    </w:p>
    <w:p w14:paraId="34D8AAE7" w14:textId="77777777" w:rsidR="00937811" w:rsidRDefault="00937811">
      <w:r>
        <w:fldChar w:fldCharType="end"/>
      </w:r>
    </w:p>
    <w:p w14:paraId="77212B11" w14:textId="77777777" w:rsidR="004C1711" w:rsidRDefault="00DB521F" w:rsidP="00DB521F">
      <w:pPr>
        <w:pStyle w:val="ctrfrontmattertitle"/>
      </w:pPr>
      <w:r>
        <w:t>List of Figures</w:t>
      </w:r>
    </w:p>
    <w:p w14:paraId="4E7E327F" w14:textId="77777777" w:rsidR="00C3183B" w:rsidRDefault="00DB521F">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19721497" w:history="1">
        <w:r w:rsidR="00C3183B" w:rsidRPr="00180AEB">
          <w:rPr>
            <w:rStyle w:val="Hyperlink"/>
            <w:noProof/>
          </w:rPr>
          <w:t>Figure 1.1 The Styles group on the Home tab</w:t>
        </w:r>
        <w:r w:rsidR="00C3183B">
          <w:rPr>
            <w:noProof/>
            <w:webHidden/>
          </w:rPr>
          <w:tab/>
        </w:r>
        <w:r w:rsidR="00C3183B">
          <w:rPr>
            <w:noProof/>
            <w:webHidden/>
          </w:rPr>
          <w:fldChar w:fldCharType="begin"/>
        </w:r>
        <w:r w:rsidR="00C3183B">
          <w:rPr>
            <w:noProof/>
            <w:webHidden/>
          </w:rPr>
          <w:instrText xml:space="preserve"> PAGEREF _Toc19721497 \h </w:instrText>
        </w:r>
        <w:r w:rsidR="00C3183B">
          <w:rPr>
            <w:noProof/>
            <w:webHidden/>
          </w:rPr>
        </w:r>
        <w:r w:rsidR="00C3183B">
          <w:rPr>
            <w:noProof/>
            <w:webHidden/>
          </w:rPr>
          <w:fldChar w:fldCharType="separate"/>
        </w:r>
        <w:r w:rsidR="00F67B90">
          <w:rPr>
            <w:noProof/>
            <w:webHidden/>
          </w:rPr>
          <w:t>6</w:t>
        </w:r>
        <w:r w:rsidR="00C3183B">
          <w:rPr>
            <w:noProof/>
            <w:webHidden/>
          </w:rPr>
          <w:fldChar w:fldCharType="end"/>
        </w:r>
      </w:hyperlink>
    </w:p>
    <w:p w14:paraId="5A640DC6" w14:textId="77777777" w:rsidR="00C3183B" w:rsidRDefault="00F67B90">
      <w:pPr>
        <w:pStyle w:val="TableofFigures"/>
        <w:tabs>
          <w:tab w:val="right" w:leader="dot" w:pos="9350"/>
        </w:tabs>
        <w:rPr>
          <w:rFonts w:asciiTheme="minorHAnsi" w:eastAsiaTheme="minorEastAsia" w:hAnsiTheme="minorHAnsi"/>
          <w:noProof/>
          <w:sz w:val="22"/>
        </w:rPr>
      </w:pPr>
      <w:hyperlink w:anchor="_Toc19721498" w:history="1">
        <w:r w:rsidR="00C3183B" w:rsidRPr="00180AEB">
          <w:rPr>
            <w:rStyle w:val="Hyperlink"/>
            <w:noProof/>
          </w:rPr>
          <w:t>Figure 1.2 The caption creation dialog box</w:t>
        </w:r>
        <w:r w:rsidR="00C3183B">
          <w:rPr>
            <w:noProof/>
            <w:webHidden/>
          </w:rPr>
          <w:tab/>
        </w:r>
        <w:r w:rsidR="00C3183B">
          <w:rPr>
            <w:noProof/>
            <w:webHidden/>
          </w:rPr>
          <w:fldChar w:fldCharType="begin"/>
        </w:r>
        <w:r w:rsidR="00C3183B">
          <w:rPr>
            <w:noProof/>
            <w:webHidden/>
          </w:rPr>
          <w:instrText xml:space="preserve"> PAGEREF _Toc19721498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4B714463" w14:textId="77777777" w:rsidR="00C3183B" w:rsidRDefault="00F67B90">
      <w:pPr>
        <w:pStyle w:val="TableofFigures"/>
        <w:tabs>
          <w:tab w:val="right" w:leader="dot" w:pos="9350"/>
        </w:tabs>
        <w:rPr>
          <w:rFonts w:asciiTheme="minorHAnsi" w:eastAsiaTheme="minorEastAsia" w:hAnsiTheme="minorHAnsi"/>
          <w:noProof/>
          <w:sz w:val="22"/>
        </w:rPr>
      </w:pPr>
      <w:hyperlink w:anchor="_Toc19721499" w:history="1">
        <w:r w:rsidR="00C3183B" w:rsidRPr="00180AEB">
          <w:rPr>
            <w:rStyle w:val="Hyperlink"/>
            <w:noProof/>
          </w:rPr>
          <w:t>Figure 1.3 The cross-reference dialog box</w:t>
        </w:r>
        <w:r w:rsidR="00C3183B">
          <w:rPr>
            <w:noProof/>
            <w:webHidden/>
          </w:rPr>
          <w:tab/>
        </w:r>
        <w:r w:rsidR="00C3183B">
          <w:rPr>
            <w:noProof/>
            <w:webHidden/>
          </w:rPr>
          <w:fldChar w:fldCharType="begin"/>
        </w:r>
        <w:r w:rsidR="00C3183B">
          <w:rPr>
            <w:noProof/>
            <w:webHidden/>
          </w:rPr>
          <w:instrText xml:space="preserve"> PAGEREF _Toc19721499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5359738A" w14:textId="77777777" w:rsidR="00C3183B" w:rsidRDefault="00F67B90">
      <w:pPr>
        <w:pStyle w:val="TableofFigures"/>
        <w:tabs>
          <w:tab w:val="right" w:leader="dot" w:pos="9350"/>
        </w:tabs>
        <w:rPr>
          <w:rFonts w:asciiTheme="minorHAnsi" w:eastAsiaTheme="minorEastAsia" w:hAnsiTheme="minorHAnsi"/>
          <w:noProof/>
          <w:sz w:val="22"/>
        </w:rPr>
      </w:pPr>
      <w:hyperlink w:anchor="_Toc19721500" w:history="1">
        <w:r w:rsidR="00C3183B" w:rsidRPr="00180AEB">
          <w:rPr>
            <w:rStyle w:val="Hyperlink"/>
            <w:noProof/>
          </w:rPr>
          <w:t>Figure 1.4 The print dialog box—escape hatch in the top left corner</w:t>
        </w:r>
        <w:r w:rsidR="00C3183B">
          <w:rPr>
            <w:noProof/>
            <w:webHidden/>
          </w:rPr>
          <w:tab/>
        </w:r>
        <w:r w:rsidR="00C3183B">
          <w:rPr>
            <w:noProof/>
            <w:webHidden/>
          </w:rPr>
          <w:fldChar w:fldCharType="begin"/>
        </w:r>
        <w:r w:rsidR="00C3183B">
          <w:rPr>
            <w:noProof/>
            <w:webHidden/>
          </w:rPr>
          <w:instrText xml:space="preserve"> PAGEREF _Toc19721500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29B24C5A" w14:textId="77777777" w:rsidR="00C3183B" w:rsidRDefault="00F67B90">
      <w:pPr>
        <w:pStyle w:val="TableofFigures"/>
        <w:tabs>
          <w:tab w:val="right" w:leader="dot" w:pos="9350"/>
        </w:tabs>
        <w:rPr>
          <w:rFonts w:asciiTheme="minorHAnsi" w:eastAsiaTheme="minorEastAsia" w:hAnsiTheme="minorHAnsi"/>
          <w:noProof/>
          <w:sz w:val="22"/>
        </w:rPr>
      </w:pPr>
      <w:hyperlink w:anchor="_Toc19721501" w:history="1">
        <w:r w:rsidR="00C3183B" w:rsidRPr="00180AEB">
          <w:rPr>
            <w:rStyle w:val="Hyperlink"/>
            <w:noProof/>
          </w:rPr>
          <w:t>Figure 1.5 Example figure caption</w:t>
        </w:r>
        <w:r w:rsidR="00C3183B">
          <w:rPr>
            <w:noProof/>
            <w:webHidden/>
          </w:rPr>
          <w:tab/>
        </w:r>
        <w:r w:rsidR="00C3183B">
          <w:rPr>
            <w:noProof/>
            <w:webHidden/>
          </w:rPr>
          <w:fldChar w:fldCharType="begin"/>
        </w:r>
        <w:r w:rsidR="00C3183B">
          <w:rPr>
            <w:noProof/>
            <w:webHidden/>
          </w:rPr>
          <w:instrText xml:space="preserve"> PAGEREF _Toc19721501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3827DCA8" w14:textId="77777777" w:rsidR="00C3183B" w:rsidRDefault="00F67B90">
      <w:pPr>
        <w:pStyle w:val="TableofFigures"/>
        <w:tabs>
          <w:tab w:val="right" w:leader="dot" w:pos="9350"/>
        </w:tabs>
        <w:rPr>
          <w:rFonts w:asciiTheme="minorHAnsi" w:eastAsiaTheme="minorEastAsia" w:hAnsiTheme="minorHAnsi"/>
          <w:noProof/>
          <w:sz w:val="22"/>
        </w:rPr>
      </w:pPr>
      <w:hyperlink w:anchor="_Toc19721502" w:history="1">
        <w:r w:rsidR="00C3183B" w:rsidRPr="00180AEB">
          <w:rPr>
            <w:rStyle w:val="Hyperlink"/>
            <w:noProof/>
          </w:rPr>
          <w:t>Figure 2.1 ctr figure caption</w:t>
        </w:r>
        <w:r w:rsidR="00C3183B">
          <w:rPr>
            <w:noProof/>
            <w:webHidden/>
          </w:rPr>
          <w:tab/>
        </w:r>
        <w:r w:rsidR="00C3183B">
          <w:rPr>
            <w:noProof/>
            <w:webHidden/>
          </w:rPr>
          <w:fldChar w:fldCharType="begin"/>
        </w:r>
        <w:r w:rsidR="00C3183B">
          <w:rPr>
            <w:noProof/>
            <w:webHidden/>
          </w:rPr>
          <w:instrText xml:space="preserve"> PAGEREF _Toc19721502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6C48E934" w14:textId="77777777" w:rsidR="00C3183B" w:rsidRDefault="00DB521F" w:rsidP="00937811">
      <w:pPr>
        <w:rPr>
          <w:noProof/>
        </w:rPr>
      </w:pPr>
      <w:r>
        <w:fldChar w:fldCharType="end"/>
      </w:r>
      <w:r w:rsidR="00937811">
        <w:fldChar w:fldCharType="begin"/>
      </w:r>
      <w:r w:rsidR="00937811">
        <w:instrText xml:space="preserve"> TOC \h \z \t "ctr table title (appendix)" \c </w:instrText>
      </w:r>
      <w:r w:rsidR="00937811">
        <w:fldChar w:fldCharType="separate"/>
      </w:r>
    </w:p>
    <w:p w14:paraId="4427575E" w14:textId="77777777" w:rsidR="00C3183B" w:rsidRDefault="00F67B90">
      <w:pPr>
        <w:pStyle w:val="TableofFigures"/>
        <w:tabs>
          <w:tab w:val="right" w:leader="dot" w:pos="9350"/>
        </w:tabs>
        <w:rPr>
          <w:rFonts w:asciiTheme="minorHAnsi" w:eastAsiaTheme="minorEastAsia" w:hAnsiTheme="minorHAnsi"/>
          <w:noProof/>
          <w:sz w:val="22"/>
        </w:rPr>
      </w:pPr>
      <w:hyperlink w:anchor="_Toc19721503" w:history="1">
        <w:r w:rsidR="00C3183B" w:rsidRPr="00553198">
          <w:rPr>
            <w:rStyle w:val="Hyperlink"/>
            <w:noProof/>
          </w:rPr>
          <w:t>Table B1. Another sample table</w:t>
        </w:r>
        <w:r w:rsidR="00C3183B">
          <w:rPr>
            <w:noProof/>
            <w:webHidden/>
          </w:rPr>
          <w:tab/>
        </w:r>
        <w:r w:rsidR="00C3183B">
          <w:rPr>
            <w:noProof/>
            <w:webHidden/>
          </w:rPr>
          <w:fldChar w:fldCharType="begin"/>
        </w:r>
        <w:r w:rsidR="00C3183B">
          <w:rPr>
            <w:noProof/>
            <w:webHidden/>
          </w:rPr>
          <w:instrText xml:space="preserve"> PAGEREF _Toc19721503 \h </w:instrText>
        </w:r>
        <w:r w:rsidR="00C3183B">
          <w:rPr>
            <w:noProof/>
            <w:webHidden/>
          </w:rPr>
        </w:r>
        <w:r w:rsidR="00C3183B">
          <w:rPr>
            <w:noProof/>
            <w:webHidden/>
          </w:rPr>
          <w:fldChar w:fldCharType="separate"/>
        </w:r>
        <w:r>
          <w:rPr>
            <w:noProof/>
            <w:webHidden/>
          </w:rPr>
          <w:t>6</w:t>
        </w:r>
        <w:r w:rsidR="00C3183B">
          <w:rPr>
            <w:noProof/>
            <w:webHidden/>
          </w:rPr>
          <w:fldChar w:fldCharType="end"/>
        </w:r>
      </w:hyperlink>
    </w:p>
    <w:p w14:paraId="344F8525" w14:textId="77777777" w:rsidR="00937811" w:rsidRDefault="00937811">
      <w:r>
        <w:fldChar w:fldCharType="end"/>
      </w:r>
    </w:p>
    <w:p w14:paraId="69B3A7AB" w14:textId="77777777" w:rsidR="009062CB" w:rsidRDefault="009062CB"/>
    <w:p w14:paraId="2C34330C" w14:textId="77777777" w:rsidR="00BB2341" w:rsidRPr="00D67F0C" w:rsidRDefault="00BB2341" w:rsidP="00BB2341">
      <w:r w:rsidRPr="00D67F0C">
        <w:rPr>
          <w:highlight w:val="cyan"/>
        </w:rPr>
        <w:t>[If you’ve applied the template styles, you can right-click</w:t>
      </w:r>
      <w:r w:rsidR="00D67F0C">
        <w:rPr>
          <w:highlight w:val="cyan"/>
        </w:rPr>
        <w:t xml:space="preserve"> in these lists</w:t>
      </w:r>
      <w:r w:rsidRPr="00D67F0C">
        <w:rPr>
          <w:highlight w:val="cyan"/>
        </w:rPr>
        <w:t xml:space="preserve"> to automatically update the page numbers or the entire list itself.]</w:t>
      </w:r>
    </w:p>
    <w:p w14:paraId="69972AB9" w14:textId="77777777" w:rsidR="00CE14E5" w:rsidRDefault="00CE14E5">
      <w:pPr>
        <w:sectPr w:rsidR="00CE14E5" w:rsidSect="003C4273">
          <w:footerReference w:type="default" r:id="rId15"/>
          <w:pgSz w:w="12240" w:h="15840" w:code="1"/>
          <w:pgMar w:top="1440" w:right="1440" w:bottom="1440" w:left="1440" w:header="720" w:footer="720" w:gutter="0"/>
          <w:pgNumType w:fmt="lowerRoman"/>
          <w:cols w:space="720"/>
          <w:docGrid w:linePitch="326"/>
        </w:sectPr>
      </w:pPr>
    </w:p>
    <w:p w14:paraId="674EF377" w14:textId="77777777" w:rsidR="00400935" w:rsidRPr="00AC09C5" w:rsidRDefault="001A711A" w:rsidP="006C4A2A">
      <w:pPr>
        <w:pStyle w:val="Heading1"/>
      </w:pPr>
      <w:bookmarkStart w:id="2" w:name="_Toc19721473"/>
      <w:r>
        <w:lastRenderedPageBreak/>
        <w:t>Welcome</w:t>
      </w:r>
      <w:bookmarkEnd w:id="2"/>
    </w:p>
    <w:p w14:paraId="5ADF0A86" w14:textId="77777777" w:rsidR="001A711A" w:rsidRPr="001A711A" w:rsidRDefault="009E2F67" w:rsidP="001A711A">
      <w:pPr>
        <w:pStyle w:val="ctrbodytext"/>
      </w:pPr>
      <w:r w:rsidRPr="001A711A">
        <w:t>Welcome to the CTR Research Report Template. This template provides a simple structure for writing and formatting research reports, using Microsoft Word styles. You will find contact information for help with this template at the end of this chapter. Chapter 2 illustrates styles used in the report template.</w:t>
      </w:r>
      <w:r w:rsidR="00FE308B">
        <w:t xml:space="preserve"> </w:t>
      </w:r>
    </w:p>
    <w:p w14:paraId="39A39EE8" w14:textId="77777777" w:rsidR="00FD59F6" w:rsidRPr="001A711A" w:rsidRDefault="00FD59F6" w:rsidP="001A711A">
      <w:pPr>
        <w:pStyle w:val="ctrbodytext"/>
      </w:pPr>
      <w:r w:rsidRPr="001A711A">
        <w:t>Note that the chapter number and title are on the same line. This makes our job a little easier when we are inserting metadata and bookmarks into the PDFs prior to your report’s online publication. Metadata makes it easier for people to find your work online (search engines pull from PDF metadata) and bookmarks make it easier for people to find what they are looking for within your work.</w:t>
      </w:r>
    </w:p>
    <w:p w14:paraId="5513F728" w14:textId="77777777" w:rsidR="00E1276D" w:rsidRPr="00AC09C5" w:rsidRDefault="00700C32" w:rsidP="009E2F67">
      <w:pPr>
        <w:pStyle w:val="Heading2"/>
      </w:pPr>
      <w:bookmarkStart w:id="3" w:name="_Toc19721474"/>
      <w:r>
        <w:t>How to Use Styles</w:t>
      </w:r>
      <w:bookmarkEnd w:id="3"/>
    </w:p>
    <w:p w14:paraId="79FDA14E" w14:textId="77777777" w:rsidR="00FE308B" w:rsidRDefault="00FE308B" w:rsidP="00FE308B">
      <w:pPr>
        <w:pStyle w:val="ctrbodytext"/>
      </w:pPr>
      <w:r>
        <w:t>Microsoft Word “styles” are different types of formatting (font type and size, line spacing, justification, etc.) saved and named so that you may easily apply the same type of formatting throughout a document. The following sections describe how to access and use styles in Word 201</w:t>
      </w:r>
      <w:r w:rsidR="00700C32">
        <w:t>0 and beyond</w:t>
      </w:r>
      <w:r>
        <w:t xml:space="preserve">. </w:t>
      </w:r>
    </w:p>
    <w:p w14:paraId="12221D22" w14:textId="77777777" w:rsidR="00E1276D" w:rsidRPr="00AC09C5" w:rsidRDefault="000603D6" w:rsidP="001F2629">
      <w:pPr>
        <w:pStyle w:val="Heading3"/>
        <w:numPr>
          <w:ilvl w:val="2"/>
          <w:numId w:val="25"/>
        </w:numPr>
      </w:pPr>
      <w:bookmarkStart w:id="4" w:name="_Toc19721475"/>
      <w:r>
        <w:t>Finding the Styles</w:t>
      </w:r>
      <w:bookmarkEnd w:id="4"/>
    </w:p>
    <w:p w14:paraId="41C45521" w14:textId="77777777" w:rsidR="00B0789E" w:rsidRDefault="00B0789E" w:rsidP="00B0789E">
      <w:pPr>
        <w:pStyle w:val="ctrbodytext"/>
      </w:pPr>
      <w:r w:rsidRPr="00B0789E">
        <w:t>To apply styles to your text, go to the Styles group on the Home tab. You can quickly apply a style from the gallery of styles—just select the text you’d like to apply a style to, and click on the style name. To see a complete list of the available styles in your document, click the Styles Dialog Box Launcher by hitting the little arrow in the bottom right corner of the Styles group (circled in red in</w:t>
      </w:r>
      <w:r w:rsidR="00C50047">
        <w:t xml:space="preserve"> </w:t>
      </w:r>
      <w:r w:rsidR="00C50047">
        <w:fldChar w:fldCharType="begin"/>
      </w:r>
      <w:r w:rsidR="00C50047">
        <w:instrText xml:space="preserve"> REF _Ref498090574 \h </w:instrText>
      </w:r>
      <w:r w:rsidR="00C50047">
        <w:fldChar w:fldCharType="separate"/>
      </w:r>
      <w:r w:rsidR="00F67B90" w:rsidRPr="003106F6">
        <w:t xml:space="preserve">Figure </w:t>
      </w:r>
      <w:r w:rsidR="00F67B90">
        <w:rPr>
          <w:noProof/>
        </w:rPr>
        <w:t>1</w:t>
      </w:r>
      <w:r w:rsidR="00F67B90">
        <w:t>.</w:t>
      </w:r>
      <w:r w:rsidR="00F67B90">
        <w:rPr>
          <w:noProof/>
        </w:rPr>
        <w:t>1</w:t>
      </w:r>
      <w:r w:rsidR="00C50047">
        <w:fldChar w:fldCharType="end"/>
      </w:r>
      <w:r w:rsidRPr="00B0789E">
        <w:t>).</w:t>
      </w:r>
    </w:p>
    <w:p w14:paraId="24029A2C" w14:textId="77777777" w:rsidR="00645BB6" w:rsidRDefault="00645BB6" w:rsidP="00645BB6">
      <w:pPr>
        <w:pStyle w:val="ctrgraphic"/>
      </w:pPr>
      <w:r>
        <mc:AlternateContent>
          <mc:Choice Requires="wps">
            <w:drawing>
              <wp:anchor distT="0" distB="0" distL="114300" distR="114300" simplePos="0" relativeHeight="251659264" behindDoc="0" locked="0" layoutInCell="1" allowOverlap="1" wp14:anchorId="1CAE9948" wp14:editId="713B0ECF">
                <wp:simplePos x="0" y="0"/>
                <wp:positionH relativeFrom="column">
                  <wp:posOffset>3776345</wp:posOffset>
                </wp:positionH>
                <wp:positionV relativeFrom="paragraph">
                  <wp:posOffset>763103</wp:posOffset>
                </wp:positionV>
                <wp:extent cx="427383" cy="357809"/>
                <wp:effectExtent l="0" t="0" r="10795" b="23495"/>
                <wp:wrapNone/>
                <wp:docPr id="8" name="Oval 8" descr="This circle highlights the little arrow in the bottom right corner of the Styles group." title="Red circle"/>
                <wp:cNvGraphicFramePr/>
                <a:graphic xmlns:a="http://schemas.openxmlformats.org/drawingml/2006/main">
                  <a:graphicData uri="http://schemas.microsoft.com/office/word/2010/wordprocessingShape">
                    <wps:wsp>
                      <wps:cNvSpPr/>
                      <wps:spPr>
                        <a:xfrm>
                          <a:off x="0" y="0"/>
                          <a:ext cx="427383" cy="35780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D316E0" id="Oval 8" o:spid="_x0000_s1026" alt="Title: Red circle - Description: This circle highlights the little arrow in the bottom right corner of the Styles group." style="position:absolute;margin-left:297.35pt;margin-top:60.1pt;width:33.65pt;height:2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" filled="f" strokecolor="red" strokeweight="1.5pt">
                <v:stroke joinstyle="miter"/>
              </v:oval>
            </w:pict>
          </mc:Fallback>
        </mc:AlternateContent>
      </w:r>
      <w:r>
        <w:drawing>
          <wp:inline distT="0" distB="0" distL="0" distR="0" wp14:anchorId="01B40920" wp14:editId="72CEAFB8">
            <wp:extent cx="3057525" cy="1114425"/>
            <wp:effectExtent l="0" t="0" r="9525" b="9525"/>
            <wp:docPr id="7" name="Picture 7" descr="Screenshot of the Styles group" title="Figure 1.1 The Styles group on the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7525" cy="1114425"/>
                    </a:xfrm>
                    <a:prstGeom prst="rect">
                      <a:avLst/>
                    </a:prstGeom>
                  </pic:spPr>
                </pic:pic>
              </a:graphicData>
            </a:graphic>
          </wp:inline>
        </w:drawing>
      </w:r>
    </w:p>
    <w:p w14:paraId="12E152E5" w14:textId="77777777" w:rsidR="00645BB6" w:rsidRDefault="00645BB6" w:rsidP="003106F6">
      <w:pPr>
        <w:pStyle w:val="ctrfigurecaption"/>
      </w:pPr>
      <w:bookmarkStart w:id="5" w:name="_Ref498090574"/>
      <w:bookmarkStart w:id="6" w:name="_Toc19721497"/>
      <w:r w:rsidRPr="003106F6">
        <w:t xml:space="preserve">Figure </w:t>
      </w:r>
      <w:r w:rsidR="003C4273">
        <w:rPr>
          <w:noProof/>
        </w:rPr>
        <w:fldChar w:fldCharType="begin"/>
      </w:r>
      <w:r w:rsidR="003C4273">
        <w:rPr>
          <w:noProof/>
        </w:rPr>
        <w:instrText xml:space="preserve"> STYLEREF 1 \s </w:instrText>
      </w:r>
      <w:r w:rsidR="003C4273">
        <w:rPr>
          <w:noProof/>
        </w:rPr>
        <w:fldChar w:fldCharType="separate"/>
      </w:r>
      <w:r w:rsidR="00F67B90">
        <w:rPr>
          <w:noProof/>
        </w:rPr>
        <w:t>1</w:t>
      </w:r>
      <w:r w:rsidR="003C4273">
        <w:rPr>
          <w:noProof/>
        </w:rPr>
        <w:fldChar w:fldCharType="end"/>
      </w:r>
      <w:r w:rsidR="00011E5A">
        <w:t>.</w:t>
      </w:r>
      <w:r w:rsidR="003C4273">
        <w:rPr>
          <w:noProof/>
        </w:rPr>
        <w:fldChar w:fldCharType="begin"/>
      </w:r>
      <w:r w:rsidR="003C4273">
        <w:rPr>
          <w:noProof/>
        </w:rPr>
        <w:instrText xml:space="preserve"> SEQ Figure \* ARABIC \s 1 </w:instrText>
      </w:r>
      <w:r w:rsidR="003C4273">
        <w:rPr>
          <w:noProof/>
        </w:rPr>
        <w:fldChar w:fldCharType="separate"/>
      </w:r>
      <w:r w:rsidR="00F67B90">
        <w:rPr>
          <w:noProof/>
        </w:rPr>
        <w:t>1</w:t>
      </w:r>
      <w:r w:rsidR="003C4273">
        <w:rPr>
          <w:noProof/>
        </w:rPr>
        <w:fldChar w:fldCharType="end"/>
      </w:r>
      <w:bookmarkEnd w:id="5"/>
      <w:r w:rsidRPr="003106F6">
        <w:t xml:space="preserve"> The Style</w:t>
      </w:r>
      <w:r w:rsidR="00AA0416">
        <w:t>s</w:t>
      </w:r>
      <w:r w:rsidRPr="003106F6">
        <w:t xml:space="preserve"> </w:t>
      </w:r>
      <w:r w:rsidR="00AA0416">
        <w:t>g</w:t>
      </w:r>
      <w:r w:rsidRPr="003106F6">
        <w:t>roup on the Home tab</w:t>
      </w:r>
      <w:bookmarkEnd w:id="6"/>
    </w:p>
    <w:p w14:paraId="6935C48D" w14:textId="77777777" w:rsidR="00E2526C" w:rsidRPr="003106F6" w:rsidRDefault="00E2526C" w:rsidP="00E2526C">
      <w:pPr>
        <w:pStyle w:val="Heading2"/>
      </w:pPr>
      <w:bookmarkStart w:id="7" w:name="_Toc19721476"/>
      <w:r>
        <w:lastRenderedPageBreak/>
        <w:t>How to Automate Caption Numbering and Cross-References</w:t>
      </w:r>
      <w:bookmarkEnd w:id="7"/>
    </w:p>
    <w:p w14:paraId="4EC23940" w14:textId="77777777" w:rsidR="000603D6" w:rsidRDefault="000603D6" w:rsidP="00E2526C">
      <w:pPr>
        <w:pStyle w:val="Heading3"/>
      </w:pPr>
      <w:bookmarkStart w:id="8" w:name="_Toc19721477"/>
      <w:r>
        <w:t xml:space="preserve">Using the “Insert Caption” </w:t>
      </w:r>
      <w:r w:rsidR="00D750AA">
        <w:t>Function</w:t>
      </w:r>
      <w:bookmarkEnd w:id="8"/>
    </w:p>
    <w:p w14:paraId="0C1B38E6" w14:textId="77777777" w:rsidR="00B0789E" w:rsidRDefault="00645BB6" w:rsidP="00B0789E">
      <w:pPr>
        <w:pStyle w:val="ctrbodytext"/>
      </w:pPr>
      <w:r>
        <w:t xml:space="preserve">To get the auto-numbering on the figure caption, by the way, select the graphic and go to the References tab, where you’ll hit “Insert Caption” (as </w:t>
      </w:r>
      <w:r w:rsidR="000603D6">
        <w:fldChar w:fldCharType="begin"/>
      </w:r>
      <w:r w:rsidR="000603D6">
        <w:instrText xml:space="preserve"> REF _Ref498090660 \h </w:instrText>
      </w:r>
      <w:r w:rsidR="000603D6">
        <w:fldChar w:fldCharType="separate"/>
      </w:r>
      <w:r w:rsidR="00F67B90">
        <w:t xml:space="preserve">Figure </w:t>
      </w:r>
      <w:r w:rsidR="00F67B90">
        <w:rPr>
          <w:noProof/>
        </w:rPr>
        <w:t>1</w:t>
      </w:r>
      <w:r w:rsidR="00F67B90">
        <w:t>.</w:t>
      </w:r>
      <w:r w:rsidR="00F67B90">
        <w:rPr>
          <w:noProof/>
        </w:rPr>
        <w:t>2</w:t>
      </w:r>
      <w:r w:rsidR="000603D6">
        <w:fldChar w:fldCharType="end"/>
      </w:r>
      <w:r w:rsidR="000603D6">
        <w:t xml:space="preserve"> </w:t>
      </w:r>
      <w:r>
        <w:t>shows).</w:t>
      </w:r>
      <w:r w:rsidR="00855BBD">
        <w:t xml:space="preserve"> </w:t>
      </w:r>
      <w:r w:rsidR="007B17E2">
        <w:t xml:space="preserve">In the “Caption:” box will appear the item type and number (such as Figure 1.1); you just go ahead and type in your caption in that box and hit OK. </w:t>
      </w:r>
      <w:r w:rsidR="00855BBD" w:rsidRPr="00241425">
        <w:rPr>
          <w:b/>
        </w:rPr>
        <w:t>Once the caption appears below your figure, please style it with “ctr figure caption.”</w:t>
      </w:r>
    </w:p>
    <w:p w14:paraId="0B629192" w14:textId="77777777" w:rsidR="00645BB6" w:rsidRDefault="00645BB6" w:rsidP="00645BB6">
      <w:pPr>
        <w:pStyle w:val="ctrgraphic"/>
      </w:pPr>
      <w:r>
        <w:drawing>
          <wp:inline distT="0" distB="0" distL="0" distR="0" wp14:anchorId="7E380E4B" wp14:editId="47894C1B">
            <wp:extent cx="3931920" cy="4010873"/>
            <wp:effectExtent l="0" t="0" r="0" b="8890"/>
            <wp:docPr id="9" name="Picture 9" descr="Screenshot of the caption creation dialog box" title="Figure 1.2 The caption creat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146" b="12816"/>
                    <a:stretch/>
                  </pic:blipFill>
                  <pic:spPr bwMode="auto">
                    <a:xfrm>
                      <a:off x="0" y="0"/>
                      <a:ext cx="3931920" cy="4010873"/>
                    </a:xfrm>
                    <a:prstGeom prst="rect">
                      <a:avLst/>
                    </a:prstGeom>
                    <a:ln>
                      <a:noFill/>
                    </a:ln>
                    <a:extLst>
                      <a:ext uri="{53640926-AAD7-44D8-BBD7-CCE9431645EC}">
                        <a14:shadowObscured xmlns:a14="http://schemas.microsoft.com/office/drawing/2010/main"/>
                      </a:ext>
                    </a:extLst>
                  </pic:spPr>
                </pic:pic>
              </a:graphicData>
            </a:graphic>
          </wp:inline>
        </w:drawing>
      </w:r>
    </w:p>
    <w:p w14:paraId="5F77427D" w14:textId="77777777" w:rsidR="00645BB6" w:rsidRDefault="00645BB6" w:rsidP="003106F6">
      <w:pPr>
        <w:pStyle w:val="ctrfigurecaption"/>
      </w:pPr>
      <w:bookmarkStart w:id="9" w:name="_Ref498090660"/>
      <w:bookmarkStart w:id="10" w:name="_Toc19721498"/>
      <w:r>
        <w:t xml:space="preserve">Figure </w:t>
      </w:r>
      <w:r w:rsidR="003C4273">
        <w:rPr>
          <w:noProof/>
        </w:rPr>
        <w:fldChar w:fldCharType="begin"/>
      </w:r>
      <w:r w:rsidR="003C4273">
        <w:rPr>
          <w:noProof/>
        </w:rPr>
        <w:instrText xml:space="preserve"> STYLEREF 1 \s </w:instrText>
      </w:r>
      <w:r w:rsidR="003C4273">
        <w:rPr>
          <w:noProof/>
        </w:rPr>
        <w:fldChar w:fldCharType="separate"/>
      </w:r>
      <w:r w:rsidR="00F67B90">
        <w:rPr>
          <w:noProof/>
        </w:rPr>
        <w:t>1</w:t>
      </w:r>
      <w:r w:rsidR="003C4273">
        <w:rPr>
          <w:noProof/>
        </w:rPr>
        <w:fldChar w:fldCharType="end"/>
      </w:r>
      <w:r w:rsidR="00011E5A">
        <w:t>.</w:t>
      </w:r>
      <w:r w:rsidR="003C4273">
        <w:rPr>
          <w:noProof/>
        </w:rPr>
        <w:fldChar w:fldCharType="begin"/>
      </w:r>
      <w:r w:rsidR="003C4273">
        <w:rPr>
          <w:noProof/>
        </w:rPr>
        <w:instrText xml:space="preserve"> SEQ Figure \* ARABIC \s 1 </w:instrText>
      </w:r>
      <w:r w:rsidR="003C4273">
        <w:rPr>
          <w:noProof/>
        </w:rPr>
        <w:fldChar w:fldCharType="separate"/>
      </w:r>
      <w:r w:rsidR="00F67B90">
        <w:rPr>
          <w:noProof/>
        </w:rPr>
        <w:t>2</w:t>
      </w:r>
      <w:r w:rsidR="003C4273">
        <w:rPr>
          <w:noProof/>
        </w:rPr>
        <w:fldChar w:fldCharType="end"/>
      </w:r>
      <w:bookmarkEnd w:id="9"/>
      <w:r>
        <w:t xml:space="preserve"> </w:t>
      </w:r>
      <w:r w:rsidR="007B17E2">
        <w:t>The c</w:t>
      </w:r>
      <w:r>
        <w:t>aption creation dialog box</w:t>
      </w:r>
      <w:bookmarkEnd w:id="10"/>
    </w:p>
    <w:p w14:paraId="7D3E94F1" w14:textId="77777777" w:rsidR="009115DA" w:rsidRDefault="009115DA" w:rsidP="00E2526C">
      <w:pPr>
        <w:pStyle w:val="Heading3"/>
      </w:pPr>
      <w:bookmarkStart w:id="11" w:name="_Toc19721478"/>
      <w:r>
        <w:t>Using the “Cross-Reference” Function</w:t>
      </w:r>
      <w:bookmarkEnd w:id="11"/>
    </w:p>
    <w:p w14:paraId="64E4D217" w14:textId="77777777" w:rsidR="009115DA" w:rsidRDefault="009115DA" w:rsidP="00D750AA">
      <w:pPr>
        <w:pStyle w:val="ctrbodytext"/>
      </w:pPr>
      <w:r>
        <w:t>If you’d like, you can insert an auto-updating figure or table number in your text. This is handy if you are adding/removing tables and want your in-text references to match up with your new table and figure numbers (without having to manually update them).</w:t>
      </w:r>
      <w:r w:rsidR="007B17E2">
        <w:t xml:space="preserve"> Just </w:t>
      </w:r>
      <w:r w:rsidR="0026072C">
        <w:t xml:space="preserve">position your cursor where you want the figure number to go, then </w:t>
      </w:r>
      <w:r w:rsidR="007B17E2">
        <w:t xml:space="preserve">go back to the References tab and hit “Cross-reference” to arrive at the dialog box shown in </w:t>
      </w:r>
      <w:r w:rsidR="007B17E2">
        <w:fldChar w:fldCharType="begin"/>
      </w:r>
      <w:r w:rsidR="007B17E2">
        <w:instrText xml:space="preserve"> REF _Ref498091124 \h </w:instrText>
      </w:r>
      <w:r w:rsidR="007B17E2">
        <w:fldChar w:fldCharType="separate"/>
      </w:r>
      <w:r w:rsidR="00F67B90">
        <w:t xml:space="preserve">Figure </w:t>
      </w:r>
      <w:r w:rsidR="00F67B90">
        <w:rPr>
          <w:noProof/>
        </w:rPr>
        <w:t>1</w:t>
      </w:r>
      <w:r w:rsidR="00F67B90">
        <w:t>.</w:t>
      </w:r>
      <w:r w:rsidR="00F67B90">
        <w:rPr>
          <w:noProof/>
        </w:rPr>
        <w:t>3</w:t>
      </w:r>
      <w:r w:rsidR="007B17E2">
        <w:fldChar w:fldCharType="end"/>
      </w:r>
      <w:r w:rsidR="007B17E2">
        <w:t xml:space="preserve">. Make your selections from the reference type box and set </w:t>
      </w:r>
      <w:r w:rsidR="007B17E2">
        <w:lastRenderedPageBreak/>
        <w:t>the “Insert reference to:” field to “Only label and number</w:t>
      </w:r>
      <w:r w:rsidR="0026072C">
        <w:t>.</w:t>
      </w:r>
      <w:r w:rsidR="007B17E2">
        <w:t>”</w:t>
      </w:r>
      <w:r w:rsidR="0026072C">
        <w:t xml:space="preserve"> Hit OK and you’ll see the cross-reference content pop up in your text.</w:t>
      </w:r>
    </w:p>
    <w:p w14:paraId="395CB5F7" w14:textId="77777777" w:rsidR="00C50047" w:rsidRDefault="00C50047" w:rsidP="00C50047">
      <w:pPr>
        <w:pStyle w:val="ctrgraphic"/>
      </w:pPr>
      <w:r>
        <w:drawing>
          <wp:inline distT="0" distB="0" distL="0" distR="0" wp14:anchorId="79398132" wp14:editId="2E1E4FC1">
            <wp:extent cx="4772025" cy="2647950"/>
            <wp:effectExtent l="0" t="0" r="9525" b="0"/>
            <wp:docPr id="10" name="Picture 10" descr="Screenshot of the cross-reference dialog box" title="Figure 1.3 The cross-referenc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2025" cy="2647950"/>
                    </a:xfrm>
                    <a:prstGeom prst="rect">
                      <a:avLst/>
                    </a:prstGeom>
                  </pic:spPr>
                </pic:pic>
              </a:graphicData>
            </a:graphic>
          </wp:inline>
        </w:drawing>
      </w:r>
    </w:p>
    <w:p w14:paraId="34BD9701" w14:textId="77777777" w:rsidR="00C50047" w:rsidRDefault="00C50047" w:rsidP="00C50047">
      <w:pPr>
        <w:pStyle w:val="ctrfigurecaption"/>
      </w:pPr>
      <w:bookmarkStart w:id="12" w:name="_Ref498091124"/>
      <w:bookmarkStart w:id="13" w:name="_Toc19721499"/>
      <w:r>
        <w:t xml:space="preserve">Figure </w:t>
      </w:r>
      <w:r w:rsidR="003C4273">
        <w:rPr>
          <w:noProof/>
        </w:rPr>
        <w:fldChar w:fldCharType="begin"/>
      </w:r>
      <w:r w:rsidR="003C4273">
        <w:rPr>
          <w:noProof/>
        </w:rPr>
        <w:instrText xml:space="preserve"> STYLEREF 1 \s </w:instrText>
      </w:r>
      <w:r w:rsidR="003C4273">
        <w:rPr>
          <w:noProof/>
        </w:rPr>
        <w:fldChar w:fldCharType="separate"/>
      </w:r>
      <w:r w:rsidR="00F67B90">
        <w:rPr>
          <w:noProof/>
        </w:rPr>
        <w:t>1</w:t>
      </w:r>
      <w:r w:rsidR="003C4273">
        <w:rPr>
          <w:noProof/>
        </w:rPr>
        <w:fldChar w:fldCharType="end"/>
      </w:r>
      <w:r w:rsidR="00011E5A">
        <w:t>.</w:t>
      </w:r>
      <w:r w:rsidR="003C4273">
        <w:rPr>
          <w:noProof/>
        </w:rPr>
        <w:fldChar w:fldCharType="begin"/>
      </w:r>
      <w:r w:rsidR="003C4273">
        <w:rPr>
          <w:noProof/>
        </w:rPr>
        <w:instrText xml:space="preserve"> SEQ Figure \* ARABIC \s 1 </w:instrText>
      </w:r>
      <w:r w:rsidR="003C4273">
        <w:rPr>
          <w:noProof/>
        </w:rPr>
        <w:fldChar w:fldCharType="separate"/>
      </w:r>
      <w:r w:rsidR="00F67B90">
        <w:rPr>
          <w:noProof/>
        </w:rPr>
        <w:t>3</w:t>
      </w:r>
      <w:r w:rsidR="003C4273">
        <w:rPr>
          <w:noProof/>
        </w:rPr>
        <w:fldChar w:fldCharType="end"/>
      </w:r>
      <w:bookmarkEnd w:id="12"/>
      <w:r>
        <w:t xml:space="preserve"> The cross-reference dialog box</w:t>
      </w:r>
      <w:bookmarkEnd w:id="13"/>
    </w:p>
    <w:p w14:paraId="6856C5C5" w14:textId="77777777" w:rsidR="00380A2F" w:rsidRPr="00AC09C5" w:rsidRDefault="003C7A7F" w:rsidP="00E2526C">
      <w:pPr>
        <w:pStyle w:val="Heading3"/>
      </w:pPr>
      <w:bookmarkStart w:id="14" w:name="_Toc19721479"/>
      <w:r>
        <w:t>Applying Automation to Table Titles Too</w:t>
      </w:r>
      <w:bookmarkEnd w:id="14"/>
    </w:p>
    <w:p w14:paraId="63EE108C" w14:textId="77777777" w:rsidR="00980BAD" w:rsidRDefault="003C7A7F" w:rsidP="001A711A">
      <w:pPr>
        <w:pStyle w:val="ctrbodytext"/>
      </w:pPr>
      <w:r>
        <w:t>All the tips about creating automated captions and c</w:t>
      </w:r>
      <w:r w:rsidR="00011E5A">
        <w:t xml:space="preserve">ross-references for figures goes for tables titles and cross-references </w:t>
      </w:r>
      <w:r>
        <w:t>as well. And some other text items too, but for simplicity we are sticking to tables and figures right now.</w:t>
      </w:r>
      <w:r w:rsidR="00D60FDD">
        <w:t xml:space="preserve"> Note that </w:t>
      </w:r>
      <w:r w:rsidR="00D60FDD">
        <w:fldChar w:fldCharType="begin"/>
      </w:r>
      <w:r w:rsidR="00D60FDD">
        <w:instrText xml:space="preserve"> REF _Ref499640034 \h </w:instrText>
      </w:r>
      <w:r w:rsidR="00D60FDD">
        <w:fldChar w:fldCharType="separate"/>
      </w:r>
      <w:r w:rsidR="00F67B90" w:rsidRPr="00D60FDD">
        <w:t xml:space="preserve">Table </w:t>
      </w:r>
      <w:r w:rsidR="00F67B90">
        <w:rPr>
          <w:noProof/>
        </w:rPr>
        <w:t>1</w:t>
      </w:r>
      <w:r w:rsidR="00F67B90" w:rsidRPr="00D60FDD">
        <w:t>.</w:t>
      </w:r>
      <w:r w:rsidR="00F67B90">
        <w:rPr>
          <w:noProof/>
        </w:rPr>
        <w:t>1</w:t>
      </w:r>
      <w:r w:rsidR="00D60FDD">
        <w:fldChar w:fldCharType="end"/>
      </w:r>
      <w:r w:rsidR="00D60FDD">
        <w:t xml:space="preserve"> is just a sample—you don’t have the make your tables match that style or appearance.</w:t>
      </w:r>
      <w:r w:rsidR="00DE3431">
        <w:t xml:space="preserve"> Remember: </w:t>
      </w:r>
      <w:r w:rsidR="00DE3431">
        <w:rPr>
          <w:b/>
        </w:rPr>
        <w:t>o</w:t>
      </w:r>
      <w:r w:rsidR="00DE3431" w:rsidRPr="00241425">
        <w:rPr>
          <w:b/>
        </w:rPr>
        <w:t xml:space="preserve">nce the </w:t>
      </w:r>
      <w:r w:rsidR="00DE3431">
        <w:rPr>
          <w:b/>
        </w:rPr>
        <w:t>title</w:t>
      </w:r>
      <w:r w:rsidR="00DE3431" w:rsidRPr="00241425">
        <w:rPr>
          <w:b/>
        </w:rPr>
        <w:t xml:space="preserve"> appears </w:t>
      </w:r>
      <w:r w:rsidR="00DE3431">
        <w:rPr>
          <w:b/>
        </w:rPr>
        <w:t>above</w:t>
      </w:r>
      <w:r w:rsidR="00DE3431" w:rsidRPr="00241425">
        <w:rPr>
          <w:b/>
        </w:rPr>
        <w:t xml:space="preserve"> your </w:t>
      </w:r>
      <w:r w:rsidR="00DE3431">
        <w:rPr>
          <w:b/>
        </w:rPr>
        <w:t>table</w:t>
      </w:r>
      <w:r w:rsidR="00DE3431" w:rsidRPr="00241425">
        <w:rPr>
          <w:b/>
        </w:rPr>
        <w:t xml:space="preserve">, please style it with “ctr </w:t>
      </w:r>
      <w:r w:rsidR="00DE3431">
        <w:rPr>
          <w:b/>
        </w:rPr>
        <w:t>table title</w:t>
      </w:r>
      <w:r w:rsidR="00DE3431" w:rsidRPr="00241425">
        <w:rPr>
          <w:b/>
        </w:rPr>
        <w:t>.”</w:t>
      </w:r>
    </w:p>
    <w:p w14:paraId="3EFDBFF9" w14:textId="77777777" w:rsidR="00D60FDD" w:rsidRPr="00D60FDD" w:rsidRDefault="00D60FDD" w:rsidP="00D60FDD">
      <w:pPr>
        <w:pStyle w:val="ctrtabletitle"/>
      </w:pPr>
      <w:bookmarkStart w:id="15" w:name="_Ref499640034"/>
      <w:bookmarkStart w:id="16" w:name="_Toc19721494"/>
      <w:r w:rsidRPr="00D60FDD">
        <w:t xml:space="preserve">Table </w:t>
      </w:r>
      <w:r w:rsidR="003C4273">
        <w:rPr>
          <w:noProof/>
        </w:rPr>
        <w:fldChar w:fldCharType="begin"/>
      </w:r>
      <w:r w:rsidR="003C4273">
        <w:rPr>
          <w:noProof/>
        </w:rPr>
        <w:instrText xml:space="preserve"> STYLEREF 1 \s </w:instrText>
      </w:r>
      <w:r w:rsidR="003C4273">
        <w:rPr>
          <w:noProof/>
        </w:rPr>
        <w:fldChar w:fldCharType="separate"/>
      </w:r>
      <w:r w:rsidR="00F67B90">
        <w:rPr>
          <w:noProof/>
        </w:rPr>
        <w:t>1</w:t>
      </w:r>
      <w:r w:rsidR="003C4273">
        <w:rPr>
          <w:noProof/>
        </w:rPr>
        <w:fldChar w:fldCharType="end"/>
      </w:r>
      <w:r w:rsidRPr="00D60FDD">
        <w:t>.</w:t>
      </w:r>
      <w:r w:rsidR="003C4273">
        <w:rPr>
          <w:noProof/>
        </w:rPr>
        <w:fldChar w:fldCharType="begin"/>
      </w:r>
      <w:r w:rsidR="003C4273">
        <w:rPr>
          <w:noProof/>
        </w:rPr>
        <w:instrText xml:space="preserve"> SEQ Table \* ARABIC \s 1 </w:instrText>
      </w:r>
      <w:r w:rsidR="003C4273">
        <w:rPr>
          <w:noProof/>
        </w:rPr>
        <w:fldChar w:fldCharType="separate"/>
      </w:r>
      <w:r w:rsidR="00F67B90">
        <w:rPr>
          <w:noProof/>
        </w:rPr>
        <w:t>1</w:t>
      </w:r>
      <w:r w:rsidR="003C4273">
        <w:rPr>
          <w:noProof/>
        </w:rPr>
        <w:fldChar w:fldCharType="end"/>
      </w:r>
      <w:bookmarkEnd w:id="15"/>
      <w:r w:rsidRPr="00D60FDD">
        <w:t xml:space="preserve"> Here's a sample table.</w:t>
      </w:r>
      <w:bookmarkEnd w:id="16"/>
    </w:p>
    <w:tbl>
      <w:tblPr>
        <w:tblStyle w:val="TableGrid2"/>
        <w:tblW w:w="0" w:type="auto"/>
        <w:jc w:val="center"/>
        <w:tblLook w:val="04A0" w:firstRow="1" w:lastRow="0" w:firstColumn="1" w:lastColumn="0" w:noHBand="0" w:noVBand="1"/>
        <w:tblCaption w:val="Table 1.1 Here's a sample table."/>
        <w:tblDescription w:val="Sample table"/>
      </w:tblPr>
      <w:tblGrid>
        <w:gridCol w:w="3888"/>
        <w:gridCol w:w="1048"/>
        <w:gridCol w:w="963"/>
      </w:tblGrid>
      <w:tr w:rsidR="00D60FDD" w:rsidRPr="00837D74" w14:paraId="3F3E0426" w14:textId="77777777" w:rsidTr="00647EBA">
        <w:trPr>
          <w:trHeight w:val="432"/>
          <w:tblHeader/>
          <w:jc w:val="center"/>
        </w:trPr>
        <w:tc>
          <w:tcPr>
            <w:tcW w:w="38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7BA89A0" w14:textId="77777777" w:rsidR="00D60FDD" w:rsidRPr="00837D74" w:rsidRDefault="00D60FDD" w:rsidP="0052043A">
            <w:pPr>
              <w:jc w:val="center"/>
              <w:rPr>
                <w:rFonts w:eastAsia="Times" w:cs="Times New Roman"/>
                <w:b/>
                <w:bCs/>
                <w:color w:val="000000"/>
              </w:rPr>
            </w:pPr>
            <w:r w:rsidRPr="00837D74">
              <w:rPr>
                <w:rFonts w:eastAsia="Times" w:cs="Times New Roman"/>
                <w:b/>
                <w:bCs/>
                <w:color w:val="000000"/>
              </w:rPr>
              <w:t>Variable</w:t>
            </w:r>
          </w:p>
        </w:tc>
        <w:tc>
          <w:tcPr>
            <w:tcW w:w="1048" w:type="dxa"/>
            <w:tcBorders>
              <w:top w:val="double" w:sz="4" w:space="0" w:color="auto"/>
              <w:left w:val="double" w:sz="4" w:space="0" w:color="auto"/>
              <w:bottom w:val="double" w:sz="4" w:space="0" w:color="auto"/>
            </w:tcBorders>
            <w:shd w:val="clear" w:color="auto" w:fill="FFFFFF" w:themeFill="background1"/>
            <w:vAlign w:val="center"/>
          </w:tcPr>
          <w:p w14:paraId="3A3E949E" w14:textId="77777777" w:rsidR="00D60FDD" w:rsidRPr="00837D74" w:rsidRDefault="00D60FDD" w:rsidP="0052043A">
            <w:pPr>
              <w:jc w:val="center"/>
              <w:rPr>
                <w:rFonts w:eastAsia="Times" w:cs="Times New Roman"/>
                <w:b/>
                <w:bCs/>
                <w:color w:val="000000"/>
              </w:rPr>
            </w:pPr>
            <w:r w:rsidRPr="00837D74">
              <w:rPr>
                <w:rFonts w:eastAsia="Times" w:cs="Times New Roman"/>
                <w:b/>
                <w:bCs/>
                <w:color w:val="000000"/>
              </w:rPr>
              <w:t>Coeff.</w:t>
            </w:r>
          </w:p>
        </w:tc>
        <w:tc>
          <w:tcPr>
            <w:tcW w:w="963" w:type="dxa"/>
            <w:tcBorders>
              <w:top w:val="double" w:sz="4" w:space="0" w:color="auto"/>
              <w:bottom w:val="double" w:sz="4" w:space="0" w:color="auto"/>
              <w:right w:val="double" w:sz="4" w:space="0" w:color="auto"/>
            </w:tcBorders>
            <w:shd w:val="clear" w:color="auto" w:fill="FFFFFF" w:themeFill="background1"/>
            <w:vAlign w:val="center"/>
          </w:tcPr>
          <w:p w14:paraId="0DD854E8" w14:textId="77777777" w:rsidR="00D60FDD" w:rsidRPr="00837D74" w:rsidRDefault="00D60FDD" w:rsidP="0052043A">
            <w:pPr>
              <w:jc w:val="center"/>
              <w:rPr>
                <w:rFonts w:eastAsia="Times" w:cs="Times New Roman"/>
                <w:b/>
                <w:bCs/>
                <w:color w:val="000000"/>
              </w:rPr>
            </w:pPr>
            <w:r w:rsidRPr="00837D74">
              <w:rPr>
                <w:rFonts w:eastAsia="Times" w:cs="Times New Roman"/>
                <w:b/>
                <w:bCs/>
                <w:color w:val="000000"/>
              </w:rPr>
              <w:t>t-stat</w:t>
            </w:r>
          </w:p>
        </w:tc>
      </w:tr>
      <w:tr w:rsidR="00D60FDD" w:rsidRPr="00837D74" w14:paraId="21D81F69" w14:textId="77777777" w:rsidTr="0052043A">
        <w:trPr>
          <w:trHeight w:val="432"/>
          <w:jc w:val="center"/>
        </w:trPr>
        <w:tc>
          <w:tcPr>
            <w:tcW w:w="3888" w:type="dxa"/>
            <w:tcBorders>
              <w:top w:val="double" w:sz="4" w:space="0" w:color="auto"/>
              <w:left w:val="double" w:sz="4" w:space="0" w:color="auto"/>
              <w:right w:val="double" w:sz="4" w:space="0" w:color="auto"/>
            </w:tcBorders>
            <w:vAlign w:val="center"/>
          </w:tcPr>
          <w:p w14:paraId="493204AA" w14:textId="77777777" w:rsidR="00D60FDD" w:rsidRPr="00837D74" w:rsidRDefault="00D60FDD" w:rsidP="0052043A">
            <w:pPr>
              <w:jc w:val="both"/>
              <w:rPr>
                <w:rFonts w:eastAsia="Times" w:cs="Times New Roman"/>
                <w:bCs/>
                <w:color w:val="000000"/>
              </w:rPr>
            </w:pPr>
            <w:r w:rsidRPr="00837D74">
              <w:rPr>
                <w:rFonts w:eastAsia="Times" w:cs="Times New Roman"/>
                <w:bCs/>
                <w:color w:val="000000"/>
              </w:rPr>
              <w:t>Constant</w:t>
            </w:r>
          </w:p>
        </w:tc>
        <w:tc>
          <w:tcPr>
            <w:tcW w:w="1048" w:type="dxa"/>
            <w:tcBorders>
              <w:top w:val="double" w:sz="4" w:space="0" w:color="auto"/>
              <w:left w:val="double" w:sz="4" w:space="0" w:color="auto"/>
            </w:tcBorders>
            <w:vAlign w:val="center"/>
          </w:tcPr>
          <w:p w14:paraId="1EE9C5F3" w14:textId="77777777" w:rsidR="00D60FDD" w:rsidRPr="00837D74" w:rsidRDefault="00D60FDD" w:rsidP="0052043A">
            <w:pPr>
              <w:tabs>
                <w:tab w:val="decimal" w:pos="266"/>
              </w:tabs>
              <w:jc w:val="both"/>
              <w:rPr>
                <w:rFonts w:eastAsia="Times" w:cs="Times New Roman"/>
                <w:bCs/>
                <w:color w:val="000000"/>
              </w:rPr>
            </w:pPr>
            <w:r w:rsidRPr="00837D74">
              <w:rPr>
                <w:rFonts w:eastAsia="Times" w:cs="Times New Roman"/>
                <w:bCs/>
                <w:color w:val="000000"/>
              </w:rPr>
              <w:t>-6.116</w:t>
            </w:r>
          </w:p>
        </w:tc>
        <w:tc>
          <w:tcPr>
            <w:tcW w:w="963" w:type="dxa"/>
            <w:tcBorders>
              <w:top w:val="double" w:sz="4" w:space="0" w:color="auto"/>
              <w:right w:val="double" w:sz="4" w:space="0" w:color="auto"/>
            </w:tcBorders>
            <w:vAlign w:val="center"/>
          </w:tcPr>
          <w:p w14:paraId="095BCD1A" w14:textId="77777777" w:rsidR="00D60FDD" w:rsidRPr="00837D74" w:rsidRDefault="00D60FDD" w:rsidP="0052043A">
            <w:pPr>
              <w:tabs>
                <w:tab w:val="decimal" w:pos="276"/>
              </w:tabs>
              <w:jc w:val="both"/>
              <w:rPr>
                <w:rFonts w:eastAsia="Times" w:cs="Times New Roman"/>
                <w:bCs/>
                <w:color w:val="000000"/>
              </w:rPr>
            </w:pPr>
            <w:r w:rsidRPr="00837D74">
              <w:rPr>
                <w:rFonts w:eastAsia="Times" w:cs="Times New Roman"/>
                <w:bCs/>
                <w:color w:val="000000"/>
              </w:rPr>
              <w:t>-0.83</w:t>
            </w:r>
          </w:p>
        </w:tc>
      </w:tr>
      <w:tr w:rsidR="00D60FDD" w:rsidRPr="00837D74" w14:paraId="2D8B32BC" w14:textId="77777777" w:rsidTr="0052043A">
        <w:trPr>
          <w:trHeight w:val="432"/>
          <w:jc w:val="center"/>
        </w:trPr>
        <w:tc>
          <w:tcPr>
            <w:tcW w:w="3888" w:type="dxa"/>
            <w:tcBorders>
              <w:left w:val="double" w:sz="4" w:space="0" w:color="auto"/>
              <w:right w:val="double" w:sz="4" w:space="0" w:color="auto"/>
            </w:tcBorders>
            <w:vAlign w:val="center"/>
          </w:tcPr>
          <w:p w14:paraId="7B39C520" w14:textId="77777777" w:rsidR="00D60FDD" w:rsidRPr="00837D74" w:rsidRDefault="00D60FDD" w:rsidP="0052043A">
            <w:pPr>
              <w:jc w:val="both"/>
              <w:rPr>
                <w:rFonts w:eastAsia="Times" w:cs="Times New Roman"/>
                <w:bCs/>
                <w:i/>
                <w:color w:val="000000"/>
              </w:rPr>
            </w:pPr>
            <w:r w:rsidRPr="00837D74">
              <w:rPr>
                <w:rFonts w:eastAsia="Times" w:cs="Times New Roman"/>
                <w:bCs/>
                <w:i/>
                <w:color w:val="000000"/>
              </w:rPr>
              <w:t>GDP</w:t>
            </w:r>
            <w:r w:rsidRPr="00837D74">
              <w:rPr>
                <w:rFonts w:eastAsia="Times" w:cs="Times New Roman"/>
                <w:bCs/>
                <w:i/>
                <w:color w:val="000000"/>
                <w:vertAlign w:val="subscript"/>
              </w:rPr>
              <w:t>t,t-1</w:t>
            </w:r>
          </w:p>
        </w:tc>
        <w:tc>
          <w:tcPr>
            <w:tcW w:w="1048" w:type="dxa"/>
            <w:tcBorders>
              <w:left w:val="double" w:sz="4" w:space="0" w:color="auto"/>
            </w:tcBorders>
            <w:vAlign w:val="center"/>
          </w:tcPr>
          <w:p w14:paraId="724C4F7D" w14:textId="77777777" w:rsidR="00D60FDD" w:rsidRPr="00837D74" w:rsidRDefault="00D60FDD" w:rsidP="0052043A">
            <w:pPr>
              <w:tabs>
                <w:tab w:val="decimal" w:pos="266"/>
              </w:tabs>
              <w:jc w:val="both"/>
              <w:rPr>
                <w:rFonts w:eastAsia="Times" w:cs="Times New Roman"/>
                <w:bCs/>
                <w:color w:val="000000"/>
              </w:rPr>
            </w:pPr>
            <w:r w:rsidRPr="00837D74">
              <w:rPr>
                <w:rFonts w:eastAsia="Times" w:cs="Times New Roman"/>
                <w:bCs/>
                <w:color w:val="000000"/>
              </w:rPr>
              <w:t>1.151</w:t>
            </w:r>
          </w:p>
        </w:tc>
        <w:tc>
          <w:tcPr>
            <w:tcW w:w="963" w:type="dxa"/>
            <w:tcBorders>
              <w:right w:val="double" w:sz="4" w:space="0" w:color="auto"/>
            </w:tcBorders>
            <w:vAlign w:val="center"/>
          </w:tcPr>
          <w:p w14:paraId="749259C8" w14:textId="77777777" w:rsidR="00D60FDD" w:rsidRPr="00837D74" w:rsidRDefault="00D60FDD" w:rsidP="0052043A">
            <w:pPr>
              <w:tabs>
                <w:tab w:val="decimal" w:pos="276"/>
              </w:tabs>
              <w:jc w:val="both"/>
              <w:rPr>
                <w:rFonts w:eastAsia="Times" w:cs="Times New Roman"/>
                <w:bCs/>
                <w:color w:val="000000"/>
              </w:rPr>
            </w:pPr>
            <w:r w:rsidRPr="00837D74">
              <w:rPr>
                <w:rFonts w:eastAsia="Times" w:cs="Times New Roman"/>
                <w:bCs/>
                <w:color w:val="000000"/>
              </w:rPr>
              <w:t>2.14</w:t>
            </w:r>
          </w:p>
        </w:tc>
      </w:tr>
      <w:tr w:rsidR="00D60FDD" w:rsidRPr="00837D74" w14:paraId="48BE27EF" w14:textId="77777777" w:rsidTr="0052043A">
        <w:trPr>
          <w:trHeight w:val="432"/>
          <w:jc w:val="center"/>
        </w:trPr>
        <w:tc>
          <w:tcPr>
            <w:tcW w:w="3888" w:type="dxa"/>
            <w:tcBorders>
              <w:left w:val="double" w:sz="4" w:space="0" w:color="auto"/>
              <w:right w:val="double" w:sz="4" w:space="0" w:color="auto"/>
            </w:tcBorders>
            <w:vAlign w:val="center"/>
          </w:tcPr>
          <w:p w14:paraId="5026317C" w14:textId="77777777" w:rsidR="00D60FDD" w:rsidRPr="00837D74" w:rsidRDefault="00D60FDD" w:rsidP="0052043A">
            <w:pPr>
              <w:jc w:val="both"/>
              <w:rPr>
                <w:rFonts w:eastAsia="Times" w:cs="Times New Roman"/>
                <w:bCs/>
                <w:i/>
                <w:color w:val="000000"/>
              </w:rPr>
            </w:pPr>
            <w:r w:rsidRPr="00837D74">
              <w:rPr>
                <w:rFonts w:eastAsia="Times" w:cs="Times New Roman"/>
                <w:bCs/>
                <w:i/>
                <w:color w:val="000000"/>
              </w:rPr>
              <w:t>Dlines</w:t>
            </w:r>
            <w:r w:rsidRPr="00837D74">
              <w:rPr>
                <w:rFonts w:eastAsia="Times" w:cs="Times New Roman"/>
                <w:bCs/>
                <w:i/>
                <w:color w:val="000000"/>
                <w:vertAlign w:val="subscript"/>
              </w:rPr>
              <w:t>q,t</w:t>
            </w:r>
            <w:r w:rsidRPr="00837D74">
              <w:rPr>
                <w:rFonts w:eastAsia="Times" w:cs="Times New Roman"/>
                <w:bCs/>
                <w:i/>
                <w:color w:val="000000"/>
              </w:rPr>
              <w:t>-Dlines</w:t>
            </w:r>
            <w:r w:rsidRPr="00837D74">
              <w:rPr>
                <w:rFonts w:eastAsia="Times" w:cs="Times New Roman"/>
                <w:bCs/>
                <w:i/>
                <w:color w:val="000000"/>
                <w:vertAlign w:val="subscript"/>
              </w:rPr>
              <w:t>q,t-1</w:t>
            </w:r>
          </w:p>
        </w:tc>
        <w:tc>
          <w:tcPr>
            <w:tcW w:w="1048" w:type="dxa"/>
            <w:tcBorders>
              <w:left w:val="double" w:sz="4" w:space="0" w:color="auto"/>
            </w:tcBorders>
            <w:vAlign w:val="center"/>
          </w:tcPr>
          <w:p w14:paraId="64453E0F" w14:textId="77777777" w:rsidR="00D60FDD" w:rsidRPr="00837D74" w:rsidRDefault="00D60FDD" w:rsidP="0052043A">
            <w:pPr>
              <w:tabs>
                <w:tab w:val="decimal" w:pos="266"/>
              </w:tabs>
              <w:jc w:val="both"/>
              <w:rPr>
                <w:rFonts w:eastAsia="Times" w:cs="Times New Roman"/>
                <w:bCs/>
                <w:color w:val="000000"/>
              </w:rPr>
            </w:pPr>
            <w:r w:rsidRPr="00837D74">
              <w:rPr>
                <w:rFonts w:eastAsia="Times" w:cs="Times New Roman"/>
                <w:bCs/>
                <w:color w:val="000000"/>
              </w:rPr>
              <w:t>-0.670</w:t>
            </w:r>
          </w:p>
        </w:tc>
        <w:tc>
          <w:tcPr>
            <w:tcW w:w="963" w:type="dxa"/>
            <w:tcBorders>
              <w:right w:val="double" w:sz="4" w:space="0" w:color="auto"/>
            </w:tcBorders>
            <w:vAlign w:val="center"/>
          </w:tcPr>
          <w:p w14:paraId="4F6AA163" w14:textId="77777777" w:rsidR="00D60FDD" w:rsidRPr="00837D74" w:rsidRDefault="00D60FDD" w:rsidP="0052043A">
            <w:pPr>
              <w:tabs>
                <w:tab w:val="decimal" w:pos="276"/>
              </w:tabs>
              <w:jc w:val="both"/>
              <w:rPr>
                <w:rFonts w:eastAsia="Times" w:cs="Times New Roman"/>
                <w:bCs/>
                <w:color w:val="000000"/>
              </w:rPr>
            </w:pPr>
            <w:r w:rsidRPr="00837D74">
              <w:rPr>
                <w:rFonts w:eastAsia="Times" w:cs="Times New Roman"/>
                <w:bCs/>
                <w:color w:val="000000"/>
              </w:rPr>
              <w:t>-2.32</w:t>
            </w:r>
          </w:p>
        </w:tc>
      </w:tr>
      <w:tr w:rsidR="00D60FDD" w:rsidRPr="00837D74" w14:paraId="298715E5" w14:textId="77777777" w:rsidTr="0052043A">
        <w:trPr>
          <w:trHeight w:val="432"/>
          <w:jc w:val="center"/>
        </w:trPr>
        <w:tc>
          <w:tcPr>
            <w:tcW w:w="3888" w:type="dxa"/>
            <w:tcBorders>
              <w:left w:val="double" w:sz="4" w:space="0" w:color="auto"/>
              <w:right w:val="double" w:sz="4" w:space="0" w:color="auto"/>
            </w:tcBorders>
            <w:vAlign w:val="center"/>
          </w:tcPr>
          <w:p w14:paraId="420ED4EA" w14:textId="77777777" w:rsidR="00D60FDD" w:rsidRPr="00837D74" w:rsidRDefault="00D60FDD" w:rsidP="0052043A">
            <w:pPr>
              <w:jc w:val="both"/>
              <w:rPr>
                <w:rFonts w:eastAsia="Times" w:cs="Times New Roman"/>
                <w:bCs/>
                <w:i/>
                <w:color w:val="000000"/>
              </w:rPr>
            </w:pPr>
            <w:r w:rsidRPr="00837D74">
              <w:rPr>
                <w:rFonts w:eastAsia="Times" w:cs="Times New Roman"/>
                <w:bCs/>
                <w:i/>
                <w:color w:val="000000"/>
              </w:rPr>
              <w:t>RPS</w:t>
            </w:r>
            <w:r w:rsidRPr="00837D74">
              <w:rPr>
                <w:rFonts w:eastAsia="Times" w:cs="Times New Roman"/>
                <w:bCs/>
                <w:i/>
                <w:color w:val="000000"/>
                <w:vertAlign w:val="subscript"/>
              </w:rPr>
              <w:t>t</w:t>
            </w:r>
          </w:p>
        </w:tc>
        <w:tc>
          <w:tcPr>
            <w:tcW w:w="1048" w:type="dxa"/>
            <w:tcBorders>
              <w:left w:val="double" w:sz="4" w:space="0" w:color="auto"/>
            </w:tcBorders>
            <w:vAlign w:val="center"/>
          </w:tcPr>
          <w:p w14:paraId="4E0AEDB9" w14:textId="77777777" w:rsidR="00D60FDD" w:rsidRPr="00837D74" w:rsidRDefault="00D60FDD" w:rsidP="0052043A">
            <w:pPr>
              <w:tabs>
                <w:tab w:val="decimal" w:pos="266"/>
              </w:tabs>
              <w:jc w:val="both"/>
              <w:rPr>
                <w:rFonts w:eastAsia="Times" w:cs="Times New Roman"/>
                <w:bCs/>
                <w:color w:val="000000"/>
              </w:rPr>
            </w:pPr>
            <w:r w:rsidRPr="00837D74">
              <w:rPr>
                <w:rFonts w:eastAsia="Times" w:cs="Times New Roman"/>
                <w:bCs/>
                <w:color w:val="000000"/>
              </w:rPr>
              <w:t>10.623</w:t>
            </w:r>
          </w:p>
        </w:tc>
        <w:tc>
          <w:tcPr>
            <w:tcW w:w="963" w:type="dxa"/>
            <w:tcBorders>
              <w:right w:val="double" w:sz="4" w:space="0" w:color="auto"/>
            </w:tcBorders>
            <w:vAlign w:val="center"/>
          </w:tcPr>
          <w:p w14:paraId="144EAE72" w14:textId="77777777" w:rsidR="00D60FDD" w:rsidRPr="00837D74" w:rsidRDefault="00D60FDD" w:rsidP="0052043A">
            <w:pPr>
              <w:tabs>
                <w:tab w:val="decimal" w:pos="276"/>
              </w:tabs>
              <w:jc w:val="both"/>
              <w:rPr>
                <w:rFonts w:eastAsia="Times" w:cs="Times New Roman"/>
                <w:bCs/>
                <w:color w:val="000000"/>
              </w:rPr>
            </w:pPr>
            <w:r w:rsidRPr="00837D74">
              <w:rPr>
                <w:rFonts w:eastAsia="Times" w:cs="Times New Roman"/>
                <w:bCs/>
                <w:color w:val="000000"/>
              </w:rPr>
              <w:t>2.27</w:t>
            </w:r>
          </w:p>
        </w:tc>
      </w:tr>
    </w:tbl>
    <w:p w14:paraId="3E5FBACC" w14:textId="77777777" w:rsidR="00980BAD" w:rsidRPr="00514E79" w:rsidRDefault="00774FB9" w:rsidP="00E2526C">
      <w:pPr>
        <w:pStyle w:val="Heading4"/>
      </w:pPr>
      <w:r>
        <w:t>Updating the Auto-Numbering</w:t>
      </w:r>
    </w:p>
    <w:p w14:paraId="798DFE52" w14:textId="77777777" w:rsidR="00E050C8" w:rsidRDefault="00774FB9" w:rsidP="00881D18">
      <w:pPr>
        <w:pStyle w:val="ctrbodytext"/>
      </w:pPr>
      <w:r>
        <w:t>Here’s a quick way to make your in-text references updates themse</w:t>
      </w:r>
      <w:r w:rsidR="0066662B">
        <w:t>lves if you have moved or deleted your figures and tables</w:t>
      </w:r>
      <w:r w:rsidR="00243EC3">
        <w:t>:</w:t>
      </w:r>
      <w:r w:rsidR="00881D18">
        <w:t xml:space="preserve"> you can hit Ctrl A </w:t>
      </w:r>
      <w:r w:rsidR="00840724">
        <w:t xml:space="preserve">(to select the entire document) </w:t>
      </w:r>
      <w:r w:rsidR="00881D18">
        <w:t xml:space="preserve">+ F9. This updates all the updateable fields in your document. You’ll notice that if you go to print without having updated your fields (Ctrl + P), Word will automatically update them. </w:t>
      </w:r>
      <w:r w:rsidR="00011E5A">
        <w:t xml:space="preserve">In fact, Ctrl + P is a smoother update—but you </w:t>
      </w:r>
      <w:r w:rsidR="00011E5A">
        <w:lastRenderedPageBreak/>
        <w:t xml:space="preserve">don’t have to actually print! You can just back out of that screen using that arrow </w:t>
      </w:r>
      <w:r w:rsidR="006F530C">
        <w:rPr>
          <w:noProof/>
        </w:rPr>
        <mc:AlternateContent>
          <mc:Choice Requires="wps">
            <w:drawing>
              <wp:anchor distT="0" distB="0" distL="114300" distR="114300" simplePos="0" relativeHeight="251660288" behindDoc="0" locked="0" layoutInCell="1" allowOverlap="1" wp14:anchorId="5BE66ADD" wp14:editId="319E92A0">
                <wp:simplePos x="0" y="0"/>
                <wp:positionH relativeFrom="column">
                  <wp:posOffset>-198220</wp:posOffset>
                </wp:positionH>
                <wp:positionV relativeFrom="paragraph">
                  <wp:posOffset>387350</wp:posOffset>
                </wp:positionV>
                <wp:extent cx="1227551" cy="801665"/>
                <wp:effectExtent l="0" t="0" r="10795" b="17780"/>
                <wp:wrapNone/>
                <wp:docPr id="5" name="Oval 5" descr="This circle calls out the back arrow used to retreat from the Print dialog box." title="Red circle highlighting back arrow"/>
                <wp:cNvGraphicFramePr/>
                <a:graphic xmlns:a="http://schemas.openxmlformats.org/drawingml/2006/main">
                  <a:graphicData uri="http://schemas.microsoft.com/office/word/2010/wordprocessingShape">
                    <wps:wsp>
                      <wps:cNvSpPr/>
                      <wps:spPr>
                        <a:xfrm>
                          <a:off x="0" y="0"/>
                          <a:ext cx="1227551" cy="8016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F1AC5" id="Oval 5" o:spid="_x0000_s1026" alt="Title: Red circle highlighting back arrow - Description: This circle calls out the back arrow used to retreat from the Print dialog box." style="position:absolute;margin-left:-15.6pt;margin-top:30.5pt;width:96.65pt;height:63.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" filled="f" strokecolor="red" strokeweight="1pt">
                <v:stroke joinstyle="miter"/>
              </v:oval>
            </w:pict>
          </mc:Fallback>
        </mc:AlternateContent>
      </w:r>
      <w:r w:rsidR="00011E5A">
        <w:t xml:space="preserve">in the top left corner, circled in </w:t>
      </w:r>
      <w:r w:rsidR="00E050C8">
        <w:fldChar w:fldCharType="begin"/>
      </w:r>
      <w:r w:rsidR="00E050C8">
        <w:instrText xml:space="preserve"> REF _Ref499638514 \h </w:instrText>
      </w:r>
      <w:r w:rsidR="00E050C8">
        <w:fldChar w:fldCharType="separate"/>
      </w:r>
      <w:r w:rsidR="00F67B90">
        <w:t xml:space="preserve">Figure </w:t>
      </w:r>
      <w:r w:rsidR="00F67B90">
        <w:rPr>
          <w:noProof/>
        </w:rPr>
        <w:t>1</w:t>
      </w:r>
      <w:r w:rsidR="00F67B90">
        <w:t>.</w:t>
      </w:r>
      <w:r w:rsidR="00F67B90">
        <w:rPr>
          <w:noProof/>
        </w:rPr>
        <w:t>4</w:t>
      </w:r>
      <w:r w:rsidR="00E050C8">
        <w:fldChar w:fldCharType="end"/>
      </w:r>
      <w:r w:rsidR="00E050C8">
        <w:t>.</w:t>
      </w:r>
    </w:p>
    <w:p w14:paraId="5762844D" w14:textId="77777777" w:rsidR="00011E5A" w:rsidRDefault="00011E5A" w:rsidP="00011E5A">
      <w:pPr>
        <w:pStyle w:val="ctrgraphic"/>
      </w:pPr>
      <w:r>
        <w:drawing>
          <wp:inline distT="0" distB="0" distL="0" distR="0" wp14:anchorId="2B6BE502" wp14:editId="653D523E">
            <wp:extent cx="5029200" cy="4897120"/>
            <wp:effectExtent l="0" t="0" r="0" b="0"/>
            <wp:docPr id="4" name="Picture 4" descr="Screenshot of print dialog box" title="Figure 1.4 The print dialog box—escape hatch in the top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4.JPG"/>
                    <pic:cNvPicPr/>
                  </pic:nvPicPr>
                  <pic:blipFill>
                    <a:blip r:embed="rId19">
                      <a:extLst>
                        <a:ext uri="{28A0092B-C50C-407E-A947-70E740481C1C}">
                          <a14:useLocalDpi xmlns:a14="http://schemas.microsoft.com/office/drawing/2010/main" val="0"/>
                        </a:ext>
                      </a:extLst>
                    </a:blip>
                    <a:stretch>
                      <a:fillRect/>
                    </a:stretch>
                  </pic:blipFill>
                  <pic:spPr>
                    <a:xfrm>
                      <a:off x="0" y="0"/>
                      <a:ext cx="5029200" cy="4897120"/>
                    </a:xfrm>
                    <a:prstGeom prst="rect">
                      <a:avLst/>
                    </a:prstGeom>
                  </pic:spPr>
                </pic:pic>
              </a:graphicData>
            </a:graphic>
          </wp:inline>
        </w:drawing>
      </w:r>
    </w:p>
    <w:p w14:paraId="797A6931" w14:textId="77777777" w:rsidR="00011E5A" w:rsidRDefault="00011E5A" w:rsidP="00011E5A">
      <w:pPr>
        <w:pStyle w:val="ctrfigurecaption"/>
      </w:pPr>
      <w:bookmarkStart w:id="17" w:name="_Ref499638514"/>
      <w:bookmarkStart w:id="18" w:name="_Toc19721500"/>
      <w:r>
        <w:t xml:space="preserve">Figure </w:t>
      </w:r>
      <w:r w:rsidR="003C4273">
        <w:rPr>
          <w:noProof/>
        </w:rPr>
        <w:fldChar w:fldCharType="begin"/>
      </w:r>
      <w:r w:rsidR="003C4273">
        <w:rPr>
          <w:noProof/>
        </w:rPr>
        <w:instrText xml:space="preserve"> STYLEREF 1 \s </w:instrText>
      </w:r>
      <w:r w:rsidR="003C4273">
        <w:rPr>
          <w:noProof/>
        </w:rPr>
        <w:fldChar w:fldCharType="separate"/>
      </w:r>
      <w:r w:rsidR="00F67B90">
        <w:rPr>
          <w:noProof/>
        </w:rPr>
        <w:t>1</w:t>
      </w:r>
      <w:r w:rsidR="003C4273">
        <w:rPr>
          <w:noProof/>
        </w:rPr>
        <w:fldChar w:fldCharType="end"/>
      </w:r>
      <w:r>
        <w:t>.</w:t>
      </w:r>
      <w:r w:rsidR="003C4273">
        <w:rPr>
          <w:noProof/>
        </w:rPr>
        <w:fldChar w:fldCharType="begin"/>
      </w:r>
      <w:r w:rsidR="003C4273">
        <w:rPr>
          <w:noProof/>
        </w:rPr>
        <w:instrText xml:space="preserve"> SEQ Figure \* ARABIC \s 1 </w:instrText>
      </w:r>
      <w:r w:rsidR="003C4273">
        <w:rPr>
          <w:noProof/>
        </w:rPr>
        <w:fldChar w:fldCharType="separate"/>
      </w:r>
      <w:r w:rsidR="00F67B90">
        <w:rPr>
          <w:noProof/>
        </w:rPr>
        <w:t>4</w:t>
      </w:r>
      <w:r w:rsidR="003C4273">
        <w:rPr>
          <w:noProof/>
        </w:rPr>
        <w:fldChar w:fldCharType="end"/>
      </w:r>
      <w:bookmarkEnd w:id="17"/>
      <w:r>
        <w:t xml:space="preserve"> </w:t>
      </w:r>
      <w:r w:rsidRPr="004343FF">
        <w:t>The print dialog box—escape hatch in the top left corner</w:t>
      </w:r>
      <w:bookmarkEnd w:id="18"/>
    </w:p>
    <w:p w14:paraId="68227A3B" w14:textId="77777777" w:rsidR="00233514" w:rsidRDefault="00233514" w:rsidP="00233514">
      <w:pPr>
        <w:pStyle w:val="Heading4"/>
      </w:pPr>
      <w:r>
        <w:t>Addressing Potential Auto-Linking Error Messages</w:t>
      </w:r>
    </w:p>
    <w:p w14:paraId="0DB805F9" w14:textId="77777777" w:rsidR="00233514" w:rsidRDefault="00233514" w:rsidP="00233514">
      <w:pPr>
        <w:pStyle w:val="ctrbodytext"/>
      </w:pPr>
      <w:r>
        <w:fldChar w:fldCharType="begin"/>
      </w:r>
      <w:r>
        <w:instrText xml:space="preserve"> REF _Ref497996267 \h </w:instrText>
      </w:r>
      <w:r>
        <w:fldChar w:fldCharType="separate"/>
      </w:r>
      <w:r w:rsidR="00F67B90" w:rsidRPr="00A109AA">
        <w:t xml:space="preserve">Figure </w:t>
      </w:r>
      <w:r w:rsidR="00F67B90">
        <w:rPr>
          <w:noProof/>
        </w:rPr>
        <w:t>1</w:t>
      </w:r>
      <w:r w:rsidR="00F67B90">
        <w:t>.</w:t>
      </w:r>
      <w:r w:rsidR="00F67B90">
        <w:rPr>
          <w:noProof/>
        </w:rPr>
        <w:t>5</w:t>
      </w:r>
      <w:r>
        <w:fldChar w:fldCharType="end"/>
      </w:r>
      <w:r>
        <w:t xml:space="preserve"> is just an example figure. Here’s a fun experiment: delete Figure 1.5 and its caption, then update your fields and see what happens to the cross-reference that begins this paragraph.</w:t>
      </w:r>
    </w:p>
    <w:p w14:paraId="67C9E172" w14:textId="77777777" w:rsidR="002B77B2" w:rsidRDefault="002B77B2" w:rsidP="002B77B2">
      <w:pPr>
        <w:pStyle w:val="ctrgraphic"/>
      </w:pPr>
      <w:r>
        <w:lastRenderedPageBreak/>
        <w:drawing>
          <wp:inline distT="0" distB="0" distL="0" distR="0" wp14:anchorId="7C891087" wp14:editId="314BFC7C">
            <wp:extent cx="4861434" cy="2918765"/>
            <wp:effectExtent l="0" t="0" r="0" b="0"/>
            <wp:docPr id="1" name="Picture 1" descr="Example figure" title="Figure 1.5 Example figur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windpowerunderconstruction.jpg"/>
                    <pic:cNvPicPr/>
                  </pic:nvPicPr>
                  <pic:blipFill rotWithShape="1">
                    <a:blip r:embed="rId20">
                      <a:extLst>
                        <a:ext uri="{28A0092B-C50C-407E-A947-70E740481C1C}">
                          <a14:useLocalDpi xmlns:a14="http://schemas.microsoft.com/office/drawing/2010/main" val="0"/>
                        </a:ext>
                      </a:extLst>
                    </a:blip>
                    <a:srcRect t="13899" b="5878"/>
                    <a:stretch/>
                  </pic:blipFill>
                  <pic:spPr bwMode="auto">
                    <a:xfrm>
                      <a:off x="0" y="0"/>
                      <a:ext cx="4861434" cy="2918765"/>
                    </a:xfrm>
                    <a:prstGeom prst="rect">
                      <a:avLst/>
                    </a:prstGeom>
                    <a:ln>
                      <a:noFill/>
                    </a:ln>
                    <a:extLst>
                      <a:ext uri="{53640926-AAD7-44D8-BBD7-CCE9431645EC}">
                        <a14:shadowObscured xmlns:a14="http://schemas.microsoft.com/office/drawing/2010/main"/>
                      </a:ext>
                    </a:extLst>
                  </pic:spPr>
                </pic:pic>
              </a:graphicData>
            </a:graphic>
          </wp:inline>
        </w:drawing>
      </w:r>
    </w:p>
    <w:p w14:paraId="46DAB0E6" w14:textId="77777777" w:rsidR="002B77B2" w:rsidRPr="002B77B2" w:rsidRDefault="002B77B2" w:rsidP="002B77B2">
      <w:pPr>
        <w:pStyle w:val="ctrsource"/>
      </w:pPr>
      <w:r w:rsidRPr="002B77B2">
        <w:t>Source: image source</w:t>
      </w:r>
    </w:p>
    <w:p w14:paraId="4EC14344" w14:textId="77777777" w:rsidR="002B77B2" w:rsidRDefault="002B77B2" w:rsidP="003106F6">
      <w:pPr>
        <w:pStyle w:val="ctrfigurecaption"/>
      </w:pPr>
      <w:bookmarkStart w:id="19" w:name="_Ref497996267"/>
      <w:bookmarkStart w:id="20" w:name="_Toc19721501"/>
      <w:r w:rsidRPr="00A109AA">
        <w:t xml:space="preserve">Figure </w:t>
      </w:r>
      <w:r w:rsidR="003C4273">
        <w:rPr>
          <w:noProof/>
        </w:rPr>
        <w:fldChar w:fldCharType="begin"/>
      </w:r>
      <w:r w:rsidR="003C4273">
        <w:rPr>
          <w:noProof/>
        </w:rPr>
        <w:instrText xml:space="preserve"> STYLEREF 1 \s </w:instrText>
      </w:r>
      <w:r w:rsidR="003C4273">
        <w:rPr>
          <w:noProof/>
        </w:rPr>
        <w:fldChar w:fldCharType="separate"/>
      </w:r>
      <w:r w:rsidR="00F67B90">
        <w:rPr>
          <w:noProof/>
        </w:rPr>
        <w:t>1</w:t>
      </w:r>
      <w:r w:rsidR="003C4273">
        <w:rPr>
          <w:noProof/>
        </w:rPr>
        <w:fldChar w:fldCharType="end"/>
      </w:r>
      <w:r w:rsidR="00011E5A">
        <w:t>.</w:t>
      </w:r>
      <w:r w:rsidR="003C4273">
        <w:rPr>
          <w:noProof/>
        </w:rPr>
        <w:fldChar w:fldCharType="begin"/>
      </w:r>
      <w:r w:rsidR="003C4273">
        <w:rPr>
          <w:noProof/>
        </w:rPr>
        <w:instrText xml:space="preserve"> SEQ Figure \* ARABIC \s 1 </w:instrText>
      </w:r>
      <w:r w:rsidR="003C4273">
        <w:rPr>
          <w:noProof/>
        </w:rPr>
        <w:fldChar w:fldCharType="separate"/>
      </w:r>
      <w:r w:rsidR="00F67B90">
        <w:rPr>
          <w:noProof/>
        </w:rPr>
        <w:t>5</w:t>
      </w:r>
      <w:r w:rsidR="003C4273">
        <w:rPr>
          <w:noProof/>
        </w:rPr>
        <w:fldChar w:fldCharType="end"/>
      </w:r>
      <w:bookmarkEnd w:id="19"/>
      <w:r w:rsidRPr="00A109AA">
        <w:t xml:space="preserve"> </w:t>
      </w:r>
      <w:r w:rsidR="00F859D8">
        <w:t>Example f</w:t>
      </w:r>
      <w:r w:rsidRPr="00A109AA">
        <w:t>igure caption</w:t>
      </w:r>
      <w:bookmarkEnd w:id="20"/>
    </w:p>
    <w:p w14:paraId="673E6E21" w14:textId="77777777" w:rsidR="0004712A" w:rsidRPr="00AC09C5" w:rsidRDefault="00C96BF0" w:rsidP="00AC09C5">
      <w:pPr>
        <w:pStyle w:val="Heading2"/>
      </w:pPr>
      <w:bookmarkStart w:id="21" w:name="_Toc19721480"/>
      <w:r>
        <w:t>Styles Used in This Template</w:t>
      </w:r>
      <w:bookmarkEnd w:id="21"/>
    </w:p>
    <w:p w14:paraId="6113CD71" w14:textId="77777777" w:rsidR="00C96BF0" w:rsidRDefault="00C96BF0" w:rsidP="00C96BF0">
      <w:pPr>
        <w:pStyle w:val="ctrbodytext"/>
      </w:pPr>
      <w:r>
        <w:t xml:space="preserve">Listed below are the template styles in the order they appear in this document. The next chapter illustrates </w:t>
      </w:r>
      <w:r w:rsidR="00913841">
        <w:t>all these style</w:t>
      </w:r>
      <w:r>
        <w:t xml:space="preserve">. </w:t>
      </w:r>
    </w:p>
    <w:p w14:paraId="4FBD3FA4" w14:textId="77777777" w:rsidR="00AE333C" w:rsidRDefault="00AE333C" w:rsidP="00AE333C">
      <w:pPr>
        <w:pStyle w:val="ctrbulletedlist"/>
      </w:pPr>
      <w:r>
        <w:t>ctr DOT fields (used in the DOT form)</w:t>
      </w:r>
    </w:p>
    <w:p w14:paraId="2A3F5D62" w14:textId="77777777" w:rsidR="00AE333C" w:rsidRDefault="00AE333C" w:rsidP="00AE333C">
      <w:pPr>
        <w:pStyle w:val="ctrbulletedlist"/>
      </w:pPr>
      <w:r>
        <w:t>ctr front matter title (used for the titles of front matter sections such as Disclaimers and Acknowledgements)</w:t>
      </w:r>
    </w:p>
    <w:p w14:paraId="5BEE342B" w14:textId="77777777" w:rsidR="00AE333C" w:rsidRDefault="00AE333C" w:rsidP="00AE333C">
      <w:pPr>
        <w:pStyle w:val="ctrbulletedlist"/>
      </w:pPr>
      <w:r>
        <w:t>Heading 1 (use this for your chapter titles to take advantage of the auto-numbering of Headings 2 through 6)</w:t>
      </w:r>
    </w:p>
    <w:p w14:paraId="5C543EF8" w14:textId="77777777" w:rsidR="00AE333C" w:rsidRDefault="00AE333C" w:rsidP="00AE333C">
      <w:pPr>
        <w:pStyle w:val="ctrbulletedlist"/>
      </w:pPr>
      <w:r>
        <w:t>Heading 2</w:t>
      </w:r>
    </w:p>
    <w:p w14:paraId="270098C5" w14:textId="77777777" w:rsidR="00AE333C" w:rsidRDefault="00AE333C" w:rsidP="00AE333C">
      <w:pPr>
        <w:pStyle w:val="ctrbulletedlist"/>
      </w:pPr>
      <w:r>
        <w:t>Heading 3</w:t>
      </w:r>
    </w:p>
    <w:p w14:paraId="5CF18DE3" w14:textId="77777777" w:rsidR="00AE333C" w:rsidRDefault="00AE333C" w:rsidP="00AE333C">
      <w:pPr>
        <w:pStyle w:val="ctrbulletedlist"/>
      </w:pPr>
      <w:r>
        <w:t>Heading 4</w:t>
      </w:r>
    </w:p>
    <w:p w14:paraId="39DD32E1" w14:textId="77777777" w:rsidR="00AE333C" w:rsidRDefault="00AE333C" w:rsidP="00AE333C">
      <w:pPr>
        <w:pStyle w:val="ctrbulletedlist"/>
      </w:pPr>
      <w:r>
        <w:t>Heading 5</w:t>
      </w:r>
    </w:p>
    <w:p w14:paraId="75F5AD6A" w14:textId="77777777" w:rsidR="00AE333C" w:rsidRDefault="00AE333C" w:rsidP="00AE333C">
      <w:pPr>
        <w:pStyle w:val="ctrbulletedlist"/>
      </w:pPr>
      <w:r>
        <w:t>ctr body text</w:t>
      </w:r>
    </w:p>
    <w:p w14:paraId="6D0AA6E1" w14:textId="77777777" w:rsidR="00AE333C" w:rsidRDefault="00AE333C" w:rsidP="00AE333C">
      <w:pPr>
        <w:pStyle w:val="ctrbulletedlist"/>
      </w:pPr>
      <w:r>
        <w:t>ctr figure caption</w:t>
      </w:r>
    </w:p>
    <w:p w14:paraId="4CB0EAD1" w14:textId="77777777" w:rsidR="00AE333C" w:rsidRDefault="00AE333C" w:rsidP="00AE333C">
      <w:pPr>
        <w:pStyle w:val="ctrbulletedlist"/>
      </w:pPr>
      <w:r>
        <w:t>ctr table title</w:t>
      </w:r>
    </w:p>
    <w:p w14:paraId="3A2D2F1D" w14:textId="77777777" w:rsidR="00AE333C" w:rsidRDefault="00AE333C" w:rsidP="00AE333C">
      <w:pPr>
        <w:pStyle w:val="ctrbulletedlist"/>
      </w:pPr>
      <w:r>
        <w:t>ctr bulleted list</w:t>
      </w:r>
    </w:p>
    <w:p w14:paraId="7275478B" w14:textId="77777777" w:rsidR="00AE333C" w:rsidRDefault="00AE333C" w:rsidP="00AE333C">
      <w:pPr>
        <w:pStyle w:val="ctrbulletedsublist"/>
      </w:pPr>
      <w:r>
        <w:lastRenderedPageBreak/>
        <w:t>ctr bulleted sublist</w:t>
      </w:r>
    </w:p>
    <w:p w14:paraId="1846A1CD" w14:textId="77777777" w:rsidR="00AE333C" w:rsidRDefault="00AE333C" w:rsidP="00AE333C">
      <w:pPr>
        <w:pStyle w:val="ctrbulletedlist"/>
      </w:pPr>
      <w:r>
        <w:t>ctr blockquote</w:t>
      </w:r>
    </w:p>
    <w:p w14:paraId="68B9E427" w14:textId="77777777" w:rsidR="00AE333C" w:rsidRDefault="00AE333C" w:rsidP="00AE333C">
      <w:pPr>
        <w:pStyle w:val="ctrbulletedlist"/>
      </w:pPr>
      <w:r>
        <w:t>ctr back matter title</w:t>
      </w:r>
    </w:p>
    <w:p w14:paraId="3E728C3A" w14:textId="77777777" w:rsidR="00AE333C" w:rsidRDefault="00AE333C" w:rsidP="00AE333C">
      <w:pPr>
        <w:pStyle w:val="ctrbulletedlist"/>
      </w:pPr>
      <w:r>
        <w:t>ctr references listing</w:t>
      </w:r>
    </w:p>
    <w:p w14:paraId="4B7A61AA" w14:textId="77777777" w:rsidR="00AE333C" w:rsidRDefault="00AE333C" w:rsidP="00AE333C">
      <w:pPr>
        <w:pStyle w:val="ctrbulletedlist"/>
      </w:pPr>
      <w:r>
        <w:t>ctr appendix subhead</w:t>
      </w:r>
    </w:p>
    <w:p w14:paraId="3101935F" w14:textId="77777777" w:rsidR="00AE333C" w:rsidRDefault="00AE333C" w:rsidP="00AE333C">
      <w:pPr>
        <w:pStyle w:val="ctrbulletedlist"/>
      </w:pPr>
      <w:r>
        <w:t>ctr figure caption (appendix)</w:t>
      </w:r>
    </w:p>
    <w:p w14:paraId="247F6A79" w14:textId="77777777" w:rsidR="00AE333C" w:rsidRDefault="00AE333C" w:rsidP="00AE333C">
      <w:pPr>
        <w:pStyle w:val="ctrbulletedlist"/>
      </w:pPr>
      <w:r>
        <w:t>ctr table title (appendix)</w:t>
      </w:r>
    </w:p>
    <w:p w14:paraId="472457F5" w14:textId="77777777" w:rsidR="00913841" w:rsidRDefault="00913841" w:rsidP="00913841">
      <w:pPr>
        <w:pStyle w:val="Heading2"/>
      </w:pPr>
      <w:bookmarkStart w:id="22" w:name="_Toc19721481"/>
      <w:r>
        <w:t>Margins and Such</w:t>
      </w:r>
      <w:bookmarkEnd w:id="22"/>
    </w:p>
    <w:p w14:paraId="584F2E17" w14:textId="77777777" w:rsidR="00913841" w:rsidRDefault="00913841" w:rsidP="00913841">
      <w:pPr>
        <w:pStyle w:val="ctrbodytext"/>
      </w:pPr>
      <w:r>
        <w:t>We’ve set the margins at 1 inch on top and bottom and 1.5 on both right and left sides. The narrower columns make for easier reading online, where this document will eventually be appear once it is approved for publication.</w:t>
      </w:r>
      <w:r w:rsidR="00A27343">
        <w:t xml:space="preserve"> Also, y</w:t>
      </w:r>
      <w:r w:rsidR="00A27343" w:rsidRPr="003B2970">
        <w:t xml:space="preserve">ou’ll notice that our </w:t>
      </w:r>
      <w:r w:rsidR="00A27343">
        <w:t xml:space="preserve">body </w:t>
      </w:r>
      <w:r w:rsidR="00A27343" w:rsidRPr="003B2970">
        <w:t>text is single-spaced</w:t>
      </w:r>
      <w:r w:rsidR="001B2A78">
        <w:t>, no initial indent,</w:t>
      </w:r>
      <w:r w:rsidR="00A27343">
        <w:t xml:space="preserve"> with </w:t>
      </w:r>
      <w:r w:rsidR="00840724">
        <w:t>10 points of space</w:t>
      </w:r>
      <w:r w:rsidR="00A27343">
        <w:t xml:space="preserve"> between paragraphs</w:t>
      </w:r>
      <w:r w:rsidR="00615E4B">
        <w:t xml:space="preserve"> instead of hard returns</w:t>
      </w:r>
      <w:r w:rsidR="00A27343" w:rsidRPr="003B2970">
        <w:t>.</w:t>
      </w:r>
      <w:r w:rsidR="002A7BBA">
        <w:t xml:space="preserve"> All the main body text is styled as “ctr body text.”</w:t>
      </w:r>
    </w:p>
    <w:p w14:paraId="70A80B42" w14:textId="77777777" w:rsidR="00A069D8" w:rsidRDefault="00A069D8" w:rsidP="00A069D8">
      <w:pPr>
        <w:pStyle w:val="Heading2"/>
      </w:pPr>
      <w:bookmarkStart w:id="23" w:name="_Toc19721482"/>
      <w:r>
        <w:t>Need Help?</w:t>
      </w:r>
      <w:bookmarkEnd w:id="23"/>
    </w:p>
    <w:p w14:paraId="79C4DA2F" w14:textId="77777777" w:rsidR="00B26151" w:rsidRDefault="00A069D8" w:rsidP="00293EA6">
      <w:r>
        <w:t xml:space="preserve">Contact Maureen Kelly in CTR’s Production Department: </w:t>
      </w:r>
      <w:hyperlink r:id="rId21" w:history="1">
        <w:r w:rsidRPr="00843646">
          <w:rPr>
            <w:rStyle w:val="Hyperlink"/>
          </w:rPr>
          <w:t>maureenk@mail.utexas.edu</w:t>
        </w:r>
      </w:hyperlink>
      <w:r>
        <w:t xml:space="preserve"> or 512.232.3128.</w:t>
      </w:r>
      <w:r w:rsidR="00B26151">
        <w:br w:type="page"/>
      </w:r>
    </w:p>
    <w:p w14:paraId="0FF33CFB" w14:textId="77777777" w:rsidR="00B26151" w:rsidRPr="00AC09C5" w:rsidRDefault="00B26151" w:rsidP="00AC09C5">
      <w:pPr>
        <w:pStyle w:val="Heading1"/>
      </w:pPr>
      <w:bookmarkStart w:id="24" w:name="_Toc19721483"/>
      <w:r w:rsidRPr="00AC09C5">
        <w:lastRenderedPageBreak/>
        <w:t>Heading 1</w:t>
      </w:r>
      <w:bookmarkEnd w:id="24"/>
    </w:p>
    <w:p w14:paraId="01771F10" w14:textId="77777777" w:rsidR="00B26151" w:rsidRPr="002064BD" w:rsidRDefault="00D725D0" w:rsidP="00D725D0">
      <w:pPr>
        <w:pStyle w:val="ctrbodytext"/>
      </w:pPr>
      <w:r>
        <w:t xml:space="preserve">The style used for paragraph blocks is </w:t>
      </w:r>
      <w:r w:rsidRPr="005929E8">
        <w:rPr>
          <w:b/>
          <w:i/>
        </w:rPr>
        <w:t>ctr body text</w:t>
      </w:r>
      <w:r>
        <w:t xml:space="preserve">. </w:t>
      </w:r>
      <w:r w:rsidRPr="002064BD">
        <w:t>Lorem ipsum dolor sit amet, consectetur adipiscing elit, sed do eiusmod tempor incididunt ut labore et dolore magna aliqua. Ut enim ad minim veniam, quis nostrud exercitation ullamco laboris</w:t>
      </w:r>
    </w:p>
    <w:p w14:paraId="51EF4CED" w14:textId="77777777" w:rsidR="00B26151" w:rsidRPr="00AC09C5" w:rsidRDefault="00B26151" w:rsidP="00AC09C5">
      <w:pPr>
        <w:pStyle w:val="Heading2"/>
      </w:pPr>
      <w:bookmarkStart w:id="25" w:name="_Toc19721484"/>
      <w:r w:rsidRPr="00AC09C5">
        <w:t>Heading 2</w:t>
      </w:r>
      <w:bookmarkEnd w:id="25"/>
    </w:p>
    <w:p w14:paraId="64670F11" w14:textId="77777777" w:rsidR="00B26151" w:rsidRDefault="00017100" w:rsidP="001A711A">
      <w:pPr>
        <w:pStyle w:val="ctrbodytext"/>
      </w:pPr>
      <w:r w:rsidRPr="002064BD">
        <w:t>Lorem ipsum dolor sit amet, consectetur adipiscing elit, sed do eiusmod tempor incididunt ut labore eis</w:t>
      </w:r>
      <w:r w:rsidR="00211D50">
        <w:t>.</w:t>
      </w:r>
    </w:p>
    <w:p w14:paraId="60B9E4DA" w14:textId="77777777" w:rsidR="00B26151" w:rsidRPr="00AC09C5" w:rsidRDefault="00B26151" w:rsidP="00AC09C5">
      <w:pPr>
        <w:pStyle w:val="Heading3"/>
      </w:pPr>
      <w:bookmarkStart w:id="26" w:name="_Toc19721485"/>
      <w:r w:rsidRPr="00AC09C5">
        <w:t>Heading 3</w:t>
      </w:r>
      <w:bookmarkEnd w:id="26"/>
    </w:p>
    <w:p w14:paraId="568D6BB1" w14:textId="77777777" w:rsidR="00B26151" w:rsidRDefault="00017100" w:rsidP="001A711A">
      <w:pPr>
        <w:pStyle w:val="ctrbodytext"/>
      </w:pPr>
      <w:r w:rsidRPr="002064BD">
        <w:t>Lorem ipsum dolor sit amet, consectetur adipiscing elit, sed do eiusmod tempor incidids</w:t>
      </w:r>
      <w:r>
        <w:t>.</w:t>
      </w:r>
      <w:r w:rsidR="00193B32">
        <w:t xml:space="preserve"> </w:t>
      </w:r>
      <w:r w:rsidR="00D40E98">
        <w:t xml:space="preserve">See </w:t>
      </w:r>
      <w:r w:rsidR="00D40E98">
        <w:fldChar w:fldCharType="begin"/>
      </w:r>
      <w:r w:rsidR="00D40E98">
        <w:instrText xml:space="preserve"> REF _Ref498004894 \h </w:instrText>
      </w:r>
      <w:r w:rsidR="00D40E98">
        <w:fldChar w:fldCharType="separate"/>
      </w:r>
      <w:r w:rsidR="00F67B90" w:rsidRPr="00A109AA">
        <w:t xml:space="preserve">Figure </w:t>
      </w:r>
      <w:r w:rsidR="00F67B90">
        <w:rPr>
          <w:noProof/>
        </w:rPr>
        <w:t>2</w:t>
      </w:r>
      <w:r w:rsidR="00F67B90">
        <w:t>.</w:t>
      </w:r>
      <w:r w:rsidR="00F67B90">
        <w:rPr>
          <w:noProof/>
        </w:rPr>
        <w:t>1</w:t>
      </w:r>
      <w:r w:rsidR="00D40E98">
        <w:fldChar w:fldCharType="end"/>
      </w:r>
    </w:p>
    <w:p w14:paraId="0A693FBE" w14:textId="77777777" w:rsidR="00F02D33" w:rsidRDefault="00F02D33" w:rsidP="00F02D33">
      <w:pPr>
        <w:pStyle w:val="ctrgraphic"/>
      </w:pPr>
      <w:r>
        <w:drawing>
          <wp:inline distT="0" distB="0" distL="0" distR="0" wp14:anchorId="4B21FB2F" wp14:editId="71AE279E">
            <wp:extent cx="4383405" cy="2464044"/>
            <wp:effectExtent l="0" t="0" r="0" b="0"/>
            <wp:docPr id="3" name="Picture 3" descr="Demonstration figure caption style" title="Figure 2.1 The ctr figur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7522"/>
                    <a:stretch/>
                  </pic:blipFill>
                  <pic:spPr bwMode="auto">
                    <a:xfrm>
                      <a:off x="0" y="0"/>
                      <a:ext cx="4383405" cy="2464044"/>
                    </a:xfrm>
                    <a:prstGeom prst="rect">
                      <a:avLst/>
                    </a:prstGeom>
                    <a:noFill/>
                    <a:ln>
                      <a:noFill/>
                    </a:ln>
                    <a:extLst>
                      <a:ext uri="{53640926-AAD7-44D8-BBD7-CCE9431645EC}">
                        <a14:shadowObscured xmlns:a14="http://schemas.microsoft.com/office/drawing/2010/main"/>
                      </a:ext>
                    </a:extLst>
                  </pic:spPr>
                </pic:pic>
              </a:graphicData>
            </a:graphic>
          </wp:inline>
        </w:drawing>
      </w:r>
    </w:p>
    <w:p w14:paraId="02BF18B8" w14:textId="77777777" w:rsidR="00F02D33" w:rsidRPr="002B77B2" w:rsidRDefault="00F02D33" w:rsidP="00F02D33">
      <w:pPr>
        <w:pStyle w:val="ctrsource"/>
      </w:pPr>
      <w:r w:rsidRPr="002B77B2">
        <w:t xml:space="preserve">Source: </w:t>
      </w:r>
      <w:r w:rsidR="00017100">
        <w:t>ctr</w:t>
      </w:r>
      <w:r w:rsidRPr="002B77B2">
        <w:t xml:space="preserve"> source</w:t>
      </w:r>
    </w:p>
    <w:p w14:paraId="78240343" w14:textId="77777777" w:rsidR="00F02D33" w:rsidRPr="00A109AA" w:rsidRDefault="00F02D33" w:rsidP="003106F6">
      <w:pPr>
        <w:pStyle w:val="ctrfigurecaption"/>
      </w:pPr>
      <w:bookmarkStart w:id="27" w:name="_Ref498004894"/>
      <w:bookmarkStart w:id="28" w:name="_Toc19721502"/>
      <w:r w:rsidRPr="00A109AA">
        <w:t xml:space="preserve">Figure </w:t>
      </w:r>
      <w:r w:rsidR="003C4273">
        <w:rPr>
          <w:noProof/>
        </w:rPr>
        <w:fldChar w:fldCharType="begin"/>
      </w:r>
      <w:r w:rsidR="003C4273">
        <w:rPr>
          <w:noProof/>
        </w:rPr>
        <w:instrText xml:space="preserve"> STYLEREF 1 \s </w:instrText>
      </w:r>
      <w:r w:rsidR="003C4273">
        <w:rPr>
          <w:noProof/>
        </w:rPr>
        <w:fldChar w:fldCharType="separate"/>
      </w:r>
      <w:r w:rsidR="00F67B90">
        <w:rPr>
          <w:noProof/>
        </w:rPr>
        <w:t>2</w:t>
      </w:r>
      <w:r w:rsidR="003C4273">
        <w:rPr>
          <w:noProof/>
        </w:rPr>
        <w:fldChar w:fldCharType="end"/>
      </w:r>
      <w:r w:rsidR="00011E5A">
        <w:t>.</w:t>
      </w:r>
      <w:r w:rsidR="003C4273">
        <w:rPr>
          <w:noProof/>
        </w:rPr>
        <w:fldChar w:fldCharType="begin"/>
      </w:r>
      <w:r w:rsidR="003C4273">
        <w:rPr>
          <w:noProof/>
        </w:rPr>
        <w:instrText xml:space="preserve"> SEQ Figure \* ARABIC \s 1 </w:instrText>
      </w:r>
      <w:r w:rsidR="003C4273">
        <w:rPr>
          <w:noProof/>
        </w:rPr>
        <w:fldChar w:fldCharType="separate"/>
      </w:r>
      <w:r w:rsidR="00F67B90">
        <w:rPr>
          <w:noProof/>
        </w:rPr>
        <w:t>1</w:t>
      </w:r>
      <w:r w:rsidR="003C4273">
        <w:rPr>
          <w:noProof/>
        </w:rPr>
        <w:fldChar w:fldCharType="end"/>
      </w:r>
      <w:bookmarkEnd w:id="27"/>
      <w:r w:rsidRPr="00A109AA">
        <w:t xml:space="preserve"> </w:t>
      </w:r>
      <w:r w:rsidR="00017100">
        <w:t xml:space="preserve">ctr </w:t>
      </w:r>
      <w:r w:rsidR="00F31DB0">
        <w:t>f</w:t>
      </w:r>
      <w:r w:rsidRPr="00A109AA">
        <w:t>igure caption</w:t>
      </w:r>
      <w:bookmarkEnd w:id="28"/>
    </w:p>
    <w:p w14:paraId="189E18EE" w14:textId="77777777" w:rsidR="00B26151" w:rsidRPr="00514E79" w:rsidRDefault="00B26151" w:rsidP="00514E79">
      <w:pPr>
        <w:pStyle w:val="Heading4"/>
      </w:pPr>
      <w:r w:rsidRPr="00514E79">
        <w:t>Heading 4</w:t>
      </w:r>
    </w:p>
    <w:p w14:paraId="042F291F" w14:textId="77777777" w:rsidR="00B26151" w:rsidRDefault="00B26151" w:rsidP="001A711A">
      <w:pPr>
        <w:pStyle w:val="ctrbodytext"/>
      </w:pPr>
      <w:r w:rsidRPr="002064BD">
        <w:t>Lorem ipsum dolor sit amet, consectetur adipiscing elit, sed do eiusmod tempor incididunt ut labore et dolore magna aliqua. Ut enim ad minim veniam, quis nostrud exercitation.</w:t>
      </w:r>
    </w:p>
    <w:p w14:paraId="204948C1" w14:textId="77777777" w:rsidR="00B26151" w:rsidRPr="00514E79" w:rsidRDefault="00B26151" w:rsidP="00FC1AA0">
      <w:pPr>
        <w:pStyle w:val="Heading5"/>
      </w:pPr>
      <w:r w:rsidRPr="00514E79">
        <w:t>Heading 5</w:t>
      </w:r>
    </w:p>
    <w:p w14:paraId="3678DA52" w14:textId="77777777" w:rsidR="00514E79" w:rsidRDefault="00B26151" w:rsidP="001A711A">
      <w:pPr>
        <w:pStyle w:val="ctrbodytext"/>
      </w:pPr>
      <w:r w:rsidRPr="002064BD">
        <w:t xml:space="preserve">Loremetur adipiscing elit, sed do eiusmod tempor incididunt ut labore et dolore magna aliqua. </w:t>
      </w:r>
      <w:r w:rsidR="00263F36">
        <w:t xml:space="preserve">See </w:t>
      </w:r>
      <w:r w:rsidR="00263F36">
        <w:fldChar w:fldCharType="begin"/>
      </w:r>
      <w:r w:rsidR="00263F36">
        <w:instrText xml:space="preserve"> REF _Ref498004650 \h </w:instrText>
      </w:r>
      <w:r w:rsidR="00263F36">
        <w:fldChar w:fldCharType="separate"/>
      </w:r>
      <w:r w:rsidR="00F67B90" w:rsidRPr="00971D2C">
        <w:t xml:space="preserve">Table </w:t>
      </w:r>
      <w:r w:rsidR="00F67B90">
        <w:rPr>
          <w:noProof/>
        </w:rPr>
        <w:t>2</w:t>
      </w:r>
      <w:r w:rsidR="00F67B90">
        <w:t>.</w:t>
      </w:r>
      <w:r w:rsidR="00F67B90">
        <w:rPr>
          <w:noProof/>
        </w:rPr>
        <w:t>1</w:t>
      </w:r>
      <w:r w:rsidR="00263F36">
        <w:fldChar w:fldCharType="end"/>
      </w:r>
      <w:r w:rsidR="00263F36">
        <w:t>.</w:t>
      </w:r>
    </w:p>
    <w:p w14:paraId="555C5D32" w14:textId="77777777" w:rsidR="00B26151" w:rsidRPr="00971D2C" w:rsidRDefault="00B26151" w:rsidP="00D60FDD">
      <w:pPr>
        <w:pStyle w:val="ctrtabletitle"/>
      </w:pPr>
      <w:bookmarkStart w:id="29" w:name="_Ref497996423"/>
      <w:bookmarkStart w:id="30" w:name="_Ref498004650"/>
      <w:bookmarkStart w:id="31" w:name="_Toc19721495"/>
      <w:r w:rsidRPr="00971D2C">
        <w:lastRenderedPageBreak/>
        <w:t xml:space="preserve">Table </w:t>
      </w:r>
      <w:r w:rsidR="003C4273">
        <w:rPr>
          <w:noProof/>
        </w:rPr>
        <w:fldChar w:fldCharType="begin"/>
      </w:r>
      <w:r w:rsidR="003C4273">
        <w:rPr>
          <w:noProof/>
        </w:rPr>
        <w:instrText xml:space="preserve"> STYLEREF 1 \s </w:instrText>
      </w:r>
      <w:r w:rsidR="003C4273">
        <w:rPr>
          <w:noProof/>
        </w:rPr>
        <w:fldChar w:fldCharType="separate"/>
      </w:r>
      <w:r w:rsidR="00F67B90">
        <w:rPr>
          <w:noProof/>
        </w:rPr>
        <w:t>2</w:t>
      </w:r>
      <w:r w:rsidR="003C4273">
        <w:rPr>
          <w:noProof/>
        </w:rPr>
        <w:fldChar w:fldCharType="end"/>
      </w:r>
      <w:r w:rsidR="00D60FDD">
        <w:t>.</w:t>
      </w:r>
      <w:r w:rsidR="003C4273">
        <w:rPr>
          <w:noProof/>
        </w:rPr>
        <w:fldChar w:fldCharType="begin"/>
      </w:r>
      <w:r w:rsidR="003C4273">
        <w:rPr>
          <w:noProof/>
        </w:rPr>
        <w:instrText xml:space="preserve"> SEQ Table \* ARABIC \s 1 </w:instrText>
      </w:r>
      <w:r w:rsidR="003C4273">
        <w:rPr>
          <w:noProof/>
        </w:rPr>
        <w:fldChar w:fldCharType="separate"/>
      </w:r>
      <w:r w:rsidR="00F67B90">
        <w:rPr>
          <w:noProof/>
        </w:rPr>
        <w:t>1</w:t>
      </w:r>
      <w:r w:rsidR="003C4273">
        <w:rPr>
          <w:noProof/>
        </w:rPr>
        <w:fldChar w:fldCharType="end"/>
      </w:r>
      <w:bookmarkEnd w:id="29"/>
      <w:bookmarkEnd w:id="30"/>
      <w:r w:rsidRPr="00971D2C">
        <w:t xml:space="preserve"> </w:t>
      </w:r>
      <w:r w:rsidR="00774FB9">
        <w:t>ctr t</w:t>
      </w:r>
      <w:r w:rsidRPr="00971D2C">
        <w:t>able title</w:t>
      </w:r>
      <w:bookmarkEnd w:id="31"/>
    </w:p>
    <w:tbl>
      <w:tblPr>
        <w:tblStyle w:val="TableGrid1"/>
        <w:tblW w:w="0" w:type="auto"/>
        <w:jc w:val="center"/>
        <w:tblLook w:val="04A0" w:firstRow="1" w:lastRow="0" w:firstColumn="1" w:lastColumn="0" w:noHBand="0" w:noVBand="1"/>
        <w:tblCaption w:val="Table 2.1 ctr table title"/>
        <w:tblDescription w:val="Demonstration of table title style"/>
      </w:tblPr>
      <w:tblGrid>
        <w:gridCol w:w="763"/>
        <w:gridCol w:w="1056"/>
        <w:gridCol w:w="3043"/>
      </w:tblGrid>
      <w:tr w:rsidR="00B26151" w:rsidRPr="0004712A" w14:paraId="313EF669" w14:textId="77777777" w:rsidTr="00647EBA">
        <w:trPr>
          <w:trHeight w:val="432"/>
          <w:tblHeader/>
          <w:jc w:val="center"/>
        </w:trPr>
        <w:tc>
          <w:tcPr>
            <w:tcW w:w="0" w:type="auto"/>
            <w:shd w:val="clear" w:color="auto" w:fill="auto"/>
            <w:vAlign w:val="center"/>
          </w:tcPr>
          <w:p w14:paraId="53702619" w14:textId="77777777" w:rsidR="00B26151" w:rsidRPr="0004712A" w:rsidRDefault="00B26151" w:rsidP="00400935">
            <w:pPr>
              <w:jc w:val="center"/>
              <w:rPr>
                <w:rFonts w:eastAsia="Times" w:cs="Times New Roman"/>
                <w:b/>
                <w:bCs/>
                <w:color w:val="000000"/>
              </w:rPr>
            </w:pPr>
            <w:r>
              <w:rPr>
                <w:rFonts w:eastAsia="Times" w:cs="Times New Roman"/>
                <w:b/>
                <w:bCs/>
                <w:color w:val="000000"/>
              </w:rPr>
              <w:t>Class</w:t>
            </w:r>
          </w:p>
        </w:tc>
        <w:tc>
          <w:tcPr>
            <w:tcW w:w="0" w:type="auto"/>
            <w:shd w:val="clear" w:color="auto" w:fill="auto"/>
            <w:vAlign w:val="center"/>
          </w:tcPr>
          <w:p w14:paraId="10726C3F" w14:textId="77777777" w:rsidR="00B26151" w:rsidRPr="0004712A" w:rsidRDefault="00B26151" w:rsidP="00400935">
            <w:pPr>
              <w:jc w:val="center"/>
              <w:rPr>
                <w:rFonts w:eastAsia="Times" w:cs="Times New Roman"/>
                <w:b/>
                <w:bCs/>
                <w:color w:val="000000"/>
              </w:rPr>
            </w:pPr>
            <w:r>
              <w:rPr>
                <w:rFonts w:eastAsia="Times" w:cs="Times New Roman"/>
                <w:b/>
                <w:bCs/>
                <w:color w:val="000000"/>
              </w:rPr>
              <w:t>WPD</w:t>
            </w:r>
          </w:p>
        </w:tc>
        <w:tc>
          <w:tcPr>
            <w:tcW w:w="0" w:type="auto"/>
            <w:shd w:val="clear" w:color="auto" w:fill="auto"/>
            <w:vAlign w:val="center"/>
          </w:tcPr>
          <w:p w14:paraId="10AF543A" w14:textId="77777777" w:rsidR="00B26151" w:rsidRPr="0004712A" w:rsidRDefault="00B26151" w:rsidP="00400935">
            <w:pPr>
              <w:jc w:val="center"/>
              <w:rPr>
                <w:rFonts w:eastAsia="Times" w:cs="Times New Roman"/>
                <w:b/>
                <w:bCs/>
                <w:color w:val="000000"/>
              </w:rPr>
            </w:pPr>
            <w:r w:rsidRPr="0004712A">
              <w:rPr>
                <w:rFonts w:eastAsia="Times" w:cs="Times New Roman"/>
                <w:b/>
                <w:bCs/>
                <w:color w:val="000000"/>
              </w:rPr>
              <w:t>Wind Speed (meter/second)</w:t>
            </w:r>
          </w:p>
        </w:tc>
      </w:tr>
      <w:tr w:rsidR="00B26151" w:rsidRPr="0004712A" w14:paraId="65FC2042" w14:textId="77777777" w:rsidTr="00400935">
        <w:trPr>
          <w:jc w:val="center"/>
        </w:trPr>
        <w:tc>
          <w:tcPr>
            <w:tcW w:w="0" w:type="auto"/>
            <w:vAlign w:val="center"/>
          </w:tcPr>
          <w:p w14:paraId="577FDC9B"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1</w:t>
            </w:r>
          </w:p>
        </w:tc>
        <w:tc>
          <w:tcPr>
            <w:tcW w:w="0" w:type="auto"/>
            <w:vAlign w:val="center"/>
          </w:tcPr>
          <w:p w14:paraId="5F3F0491"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0–200</w:t>
            </w:r>
          </w:p>
        </w:tc>
        <w:tc>
          <w:tcPr>
            <w:tcW w:w="0" w:type="auto"/>
            <w:vAlign w:val="center"/>
          </w:tcPr>
          <w:p w14:paraId="0F9F1BD9"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0.0 – 5.6</w:t>
            </w:r>
          </w:p>
        </w:tc>
      </w:tr>
      <w:tr w:rsidR="00B26151" w:rsidRPr="0004712A" w14:paraId="629F3511" w14:textId="77777777" w:rsidTr="00400935">
        <w:trPr>
          <w:jc w:val="center"/>
        </w:trPr>
        <w:tc>
          <w:tcPr>
            <w:tcW w:w="0" w:type="auto"/>
            <w:vAlign w:val="center"/>
          </w:tcPr>
          <w:p w14:paraId="146E684F"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2</w:t>
            </w:r>
          </w:p>
        </w:tc>
        <w:tc>
          <w:tcPr>
            <w:tcW w:w="0" w:type="auto"/>
            <w:vAlign w:val="center"/>
          </w:tcPr>
          <w:p w14:paraId="6AA45A7D"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200–300</w:t>
            </w:r>
          </w:p>
        </w:tc>
        <w:tc>
          <w:tcPr>
            <w:tcW w:w="0" w:type="auto"/>
            <w:vAlign w:val="center"/>
          </w:tcPr>
          <w:p w14:paraId="3E306BAA"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5.6 – 6.4</w:t>
            </w:r>
          </w:p>
        </w:tc>
      </w:tr>
      <w:tr w:rsidR="00B26151" w:rsidRPr="0004712A" w14:paraId="0403EFCA" w14:textId="77777777" w:rsidTr="00400935">
        <w:trPr>
          <w:jc w:val="center"/>
        </w:trPr>
        <w:tc>
          <w:tcPr>
            <w:tcW w:w="0" w:type="auto"/>
            <w:vAlign w:val="center"/>
          </w:tcPr>
          <w:p w14:paraId="10C3C4FD"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3</w:t>
            </w:r>
          </w:p>
        </w:tc>
        <w:tc>
          <w:tcPr>
            <w:tcW w:w="0" w:type="auto"/>
            <w:vAlign w:val="center"/>
          </w:tcPr>
          <w:p w14:paraId="4168E265"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300–400</w:t>
            </w:r>
          </w:p>
        </w:tc>
        <w:tc>
          <w:tcPr>
            <w:tcW w:w="0" w:type="auto"/>
            <w:vAlign w:val="center"/>
          </w:tcPr>
          <w:p w14:paraId="6FC21747"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6.4 – 7.0</w:t>
            </w:r>
          </w:p>
        </w:tc>
      </w:tr>
      <w:tr w:rsidR="00B26151" w:rsidRPr="0004712A" w14:paraId="09054DFB" w14:textId="77777777" w:rsidTr="00400935">
        <w:trPr>
          <w:jc w:val="center"/>
        </w:trPr>
        <w:tc>
          <w:tcPr>
            <w:tcW w:w="0" w:type="auto"/>
            <w:vAlign w:val="center"/>
          </w:tcPr>
          <w:p w14:paraId="2612C890"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4</w:t>
            </w:r>
          </w:p>
        </w:tc>
        <w:tc>
          <w:tcPr>
            <w:tcW w:w="0" w:type="auto"/>
            <w:vAlign w:val="center"/>
          </w:tcPr>
          <w:p w14:paraId="39A50E49"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400–500</w:t>
            </w:r>
          </w:p>
        </w:tc>
        <w:tc>
          <w:tcPr>
            <w:tcW w:w="0" w:type="auto"/>
            <w:vAlign w:val="center"/>
          </w:tcPr>
          <w:p w14:paraId="0C21D56C" w14:textId="77777777" w:rsidR="00B26151" w:rsidRPr="0004712A" w:rsidRDefault="00B26151" w:rsidP="00400935">
            <w:pPr>
              <w:jc w:val="center"/>
              <w:rPr>
                <w:rFonts w:eastAsia="Times" w:cs="Times New Roman"/>
                <w:bCs/>
                <w:color w:val="000000"/>
              </w:rPr>
            </w:pPr>
            <w:r w:rsidRPr="0004712A">
              <w:rPr>
                <w:rFonts w:eastAsia="Times" w:cs="Times New Roman"/>
                <w:bCs/>
                <w:color w:val="000000"/>
              </w:rPr>
              <w:t>7.0 – 7.5</w:t>
            </w:r>
          </w:p>
        </w:tc>
      </w:tr>
    </w:tbl>
    <w:p w14:paraId="2B8D3D13" w14:textId="77777777" w:rsidR="00380A2F" w:rsidRDefault="00380A2F" w:rsidP="00E6285F">
      <w:bookmarkStart w:id="32" w:name="_Toc481679763"/>
    </w:p>
    <w:p w14:paraId="646CBFCB" w14:textId="77777777" w:rsidR="00836D18" w:rsidRDefault="00A41E4C" w:rsidP="001A711A">
      <w:pPr>
        <w:pStyle w:val="ctrbodytext"/>
      </w:pPr>
      <w:r>
        <w:t>Q</w:t>
      </w:r>
      <w:r w:rsidR="00263F36" w:rsidRPr="002064BD">
        <w:t xml:space="preserve">uis nostrud exercitation ullamco laboris nisi ut aliquip ex ea commodo consequat. Duis aute irure dolor </w:t>
      </w:r>
    </w:p>
    <w:p w14:paraId="3B06A9EF" w14:textId="77777777" w:rsidR="00263F36" w:rsidRPr="00836D18" w:rsidRDefault="00836D18" w:rsidP="00836D18">
      <w:pPr>
        <w:pStyle w:val="ctrblockquote"/>
      </w:pPr>
      <w:r>
        <w:t xml:space="preserve">This style is </w:t>
      </w:r>
      <w:r w:rsidRPr="00836D18">
        <w:rPr>
          <w:b/>
          <w:i/>
        </w:rPr>
        <w:t>ctr blockquote</w:t>
      </w:r>
      <w:r>
        <w:t>.</w:t>
      </w:r>
      <w:r w:rsidR="00263F36" w:rsidRPr="00836D18">
        <w:t xml:space="preserve"> </w:t>
      </w:r>
      <w:r w:rsidRPr="00836D18">
        <w:rPr>
          <w:u w:val="single"/>
        </w:rPr>
        <w:t>It has the required characteristics of a blockquote: indented on both sides and a smaller font</w:t>
      </w:r>
      <w:r>
        <w:t xml:space="preserve">. Lorem </w:t>
      </w:r>
      <w:r w:rsidR="00263F36" w:rsidRPr="00836D18">
        <w:t xml:space="preserve">in voluptate velit esse cillum dolore eu fugiat nulla pariatur. </w:t>
      </w:r>
    </w:p>
    <w:p w14:paraId="09B211D7" w14:textId="77777777" w:rsidR="008B3B82" w:rsidRDefault="008B3B82" w:rsidP="008B3B82">
      <w:pPr>
        <w:pStyle w:val="Heading2"/>
      </w:pPr>
      <w:bookmarkStart w:id="33" w:name="_Toc19721487"/>
      <w:r>
        <w:t>Back Matter Styles</w:t>
      </w:r>
      <w:bookmarkEnd w:id="33"/>
    </w:p>
    <w:p w14:paraId="0F631AAF" w14:textId="77777777" w:rsidR="00380A2F" w:rsidRDefault="00051BAE" w:rsidP="008B3B82">
      <w:pPr>
        <w:pStyle w:val="ctrbodytext"/>
      </w:pPr>
      <w:r>
        <w:t xml:space="preserve">Finally, </w:t>
      </w:r>
      <w:r w:rsidR="008B3B82">
        <w:t>we have the back matter styles, which govern the appendices and references. These sections do not follow the numbering of the main body of the report, so they use a different style while giving a uniform appearance.</w:t>
      </w:r>
    </w:p>
    <w:p w14:paraId="68035A2D" w14:textId="77777777" w:rsidR="00051BAE" w:rsidRDefault="00051BAE" w:rsidP="008B3B82">
      <w:pPr>
        <w:pStyle w:val="ctrbodytext"/>
      </w:pPr>
      <w:r>
        <w:t>But first, a word (or a chapter) on accessibility and other required or suggested features.</w:t>
      </w:r>
    </w:p>
    <w:p w14:paraId="63A76FCC" w14:textId="77777777" w:rsidR="00051BAE" w:rsidRDefault="00051BAE" w:rsidP="008B3B82">
      <w:pPr>
        <w:pStyle w:val="ctrbodytext"/>
      </w:pPr>
      <w:r>
        <w:br w:type="page"/>
      </w:r>
    </w:p>
    <w:p w14:paraId="2978E431" w14:textId="77777777" w:rsidR="00051BAE" w:rsidRDefault="00537B83" w:rsidP="002E1AEC">
      <w:pPr>
        <w:pStyle w:val="Heading1"/>
      </w:pPr>
      <w:bookmarkStart w:id="34" w:name="_Toc19721488"/>
      <w:r>
        <w:lastRenderedPageBreak/>
        <w:t>Get Your Work Read</w:t>
      </w:r>
      <w:bookmarkEnd w:id="34"/>
    </w:p>
    <w:p w14:paraId="1DD6E1AD" w14:textId="77777777" w:rsidR="009A05BB" w:rsidRDefault="00537B83" w:rsidP="006D789B">
      <w:pPr>
        <w:pStyle w:val="ctrbodytext"/>
      </w:pPr>
      <w:r>
        <w:t>An essential component of research is publication. Publication won’t get you far without distribution, however. Make sure your work is accessible</w:t>
      </w:r>
      <w:r w:rsidR="009A05BB">
        <w:t xml:space="preserve"> to all readers</w:t>
      </w:r>
      <w:r>
        <w:t xml:space="preserve"> by using these ADA</w:t>
      </w:r>
      <w:r w:rsidR="009A05BB">
        <w:t>/508</w:t>
      </w:r>
      <w:r>
        <w:t xml:space="preserve"> guidelines</w:t>
      </w:r>
      <w:r w:rsidR="002E1AEC">
        <w:t xml:space="preserve"> and meeting the </w:t>
      </w:r>
      <w:r w:rsidR="009A05BB">
        <w:t>standards that are increasingly becoming mandatory for online publication and distribution. For example, the USDOT’s National Transportation Library</w:t>
      </w:r>
      <w:r w:rsidR="009A05BB" w:rsidRPr="009A05BB">
        <w:t xml:space="preserve"> </w:t>
      </w:r>
      <w:r w:rsidR="009A05BB">
        <w:t>no longer accepts</w:t>
      </w:r>
      <w:r w:rsidR="009A05BB" w:rsidRPr="009A05BB">
        <w:t xml:space="preserve"> new reports into their repository if the PDF does not meet 508 guidelines</w:t>
      </w:r>
      <w:r w:rsidR="009A05BB">
        <w:t xml:space="preserve">, due to this ruling: </w:t>
      </w:r>
    </w:p>
    <w:p w14:paraId="579C7453" w14:textId="77777777" w:rsidR="009A05BB" w:rsidRDefault="009A05BB" w:rsidP="009A05BB">
      <w:pPr>
        <w:pStyle w:val="ctrblockquote"/>
      </w:pPr>
      <w:r w:rsidRPr="009A05BB">
        <w:t xml:space="preserve">On January 18, 2017, the U.S. Access Board published a final rule updating </w:t>
      </w:r>
      <w:r w:rsidRPr="009A05BB">
        <w:rPr>
          <w:b/>
        </w:rPr>
        <w:t>accessibility requirements for information and communication technology (ICT) covered by Section 508 of the Rehabilitation Act</w:t>
      </w:r>
      <w:r w:rsidRPr="009A05BB">
        <w:t xml:space="preserve"> and Section 255 of the Communications Act.</w:t>
      </w:r>
    </w:p>
    <w:p w14:paraId="2827831F" w14:textId="77777777" w:rsidR="00523013" w:rsidRDefault="00523013" w:rsidP="00523013">
      <w:pPr>
        <w:pStyle w:val="Heading2"/>
      </w:pPr>
      <w:bookmarkStart w:id="35" w:name="_Toc19721489"/>
      <w:r>
        <w:t>Know and Use Your ORCID ID</w:t>
      </w:r>
      <w:bookmarkEnd w:id="35"/>
    </w:p>
    <w:p w14:paraId="0EDE167B" w14:textId="77777777" w:rsidR="00A31CB3" w:rsidRDefault="00523013" w:rsidP="00523013">
      <w:pPr>
        <w:pStyle w:val="ctrbodytext"/>
      </w:pPr>
      <w:r w:rsidRPr="00523013">
        <w:t>ORCID is a nonprofit organization helping create a world in which all who participate in research, scholarship</w:t>
      </w:r>
      <w:r w:rsidR="000F1D17">
        <w:t>,</w:t>
      </w:r>
      <w:r w:rsidRPr="00523013">
        <w:t xml:space="preserve"> and innovation are uniquely identified and connected to their contributions and affiliations, across disciplines, borders, and time.</w:t>
      </w:r>
      <w:r>
        <w:t xml:space="preserve"> </w:t>
      </w:r>
      <w:r w:rsidRPr="00523013">
        <w:t>As of January 1, 2016, ORCIDs are required for researcher</w:t>
      </w:r>
      <w:r w:rsidR="009A05BB">
        <w:t>s who must comply with the US</w:t>
      </w:r>
      <w:r w:rsidRPr="00523013">
        <w:t>DOT Public Access Plan</w:t>
      </w:r>
      <w:r w:rsidR="00A31CB3">
        <w:t xml:space="preserve">—this means you. </w:t>
      </w:r>
    </w:p>
    <w:p w14:paraId="79111478" w14:textId="77777777" w:rsidR="000F1D17" w:rsidRDefault="000F1D17" w:rsidP="00523013">
      <w:pPr>
        <w:pStyle w:val="ctrbodytext"/>
      </w:pPr>
      <w:r w:rsidRPr="000F1D17">
        <w:t>ORCID provides a persistent digital identifier that distinguishes you from every other researcher and, through integration in key research workflows such as manuscript and grant submission, supports automated linkages between you and your professional activities ensuring that your work is recognized.</w:t>
      </w:r>
    </w:p>
    <w:p w14:paraId="1F4B2ABE" w14:textId="77777777" w:rsidR="00523013" w:rsidRDefault="00846A08" w:rsidP="00523013">
      <w:pPr>
        <w:pStyle w:val="ctrbodytext"/>
      </w:pPr>
      <w:r>
        <w:t>On</w:t>
      </w:r>
      <w:r w:rsidR="00523013">
        <w:t xml:space="preserve"> the DOT form (that very first page), provide the </w:t>
      </w:r>
      <w:r w:rsidR="00523013" w:rsidRPr="00523013">
        <w:t xml:space="preserve">ORCID </w:t>
      </w:r>
      <w:r w:rsidR="00523013">
        <w:t>URL</w:t>
      </w:r>
      <w:r w:rsidR="00523013" w:rsidRPr="00523013">
        <w:t xml:space="preserve"> after each </w:t>
      </w:r>
      <w:r w:rsidR="00523013">
        <w:t>author</w:t>
      </w:r>
      <w:r w:rsidR="00523013" w:rsidRPr="00523013">
        <w:t xml:space="preserve"> name</w:t>
      </w:r>
      <w:r w:rsidR="00523013">
        <w:t>,</w:t>
      </w:r>
      <w:r w:rsidR="00523013" w:rsidRPr="00523013">
        <w:t xml:space="preserve"> when available. </w:t>
      </w:r>
    </w:p>
    <w:p w14:paraId="21B38B46" w14:textId="77777777" w:rsidR="00523013" w:rsidRPr="009A05BB" w:rsidRDefault="00523013" w:rsidP="00523013">
      <w:pPr>
        <w:pStyle w:val="ctrbulletedlist"/>
        <w:rPr>
          <w:rStyle w:val="Hyperlink"/>
          <w:color w:val="auto"/>
          <w:u w:val="none"/>
        </w:rPr>
      </w:pPr>
      <w:r w:rsidRPr="00523013">
        <w:t xml:space="preserve">Example: Josiah Carberry, Ph.D. </w:t>
      </w:r>
      <w:hyperlink r:id="rId23" w:history="1">
        <w:r w:rsidRPr="007C68BE">
          <w:rPr>
            <w:rStyle w:val="Hyperlink"/>
          </w:rPr>
          <w:t>http://orcid.org/0000-0002-1825-0097</w:t>
        </w:r>
      </w:hyperlink>
    </w:p>
    <w:p w14:paraId="7FF2C482" w14:textId="77777777" w:rsidR="009A05BB" w:rsidRDefault="009A05BB" w:rsidP="009A05BB">
      <w:pPr>
        <w:pStyle w:val="Heading2"/>
      </w:pPr>
      <w:bookmarkStart w:id="36" w:name="_Toc19721490"/>
      <w:r>
        <w:t>Ensure Your Files Are Accessible</w:t>
      </w:r>
      <w:bookmarkEnd w:id="36"/>
    </w:p>
    <w:p w14:paraId="1F69A564" w14:textId="77777777" w:rsidR="007C744D" w:rsidRPr="007C744D" w:rsidRDefault="007C744D" w:rsidP="007C744D">
      <w:pPr>
        <w:pStyle w:val="ctrbodytext"/>
      </w:pPr>
      <w:r w:rsidRPr="007C744D">
        <w:t>Researchers are responsible for ensuring that their electronic document complies with state and federal accessibility requirements, such as Section 508 and WCAG 2.0 standards.</w:t>
      </w:r>
    </w:p>
    <w:p w14:paraId="32FAB20A" w14:textId="77777777" w:rsidR="00971D2C" w:rsidRDefault="009A05BB" w:rsidP="009C437C">
      <w:pPr>
        <w:pStyle w:val="ctrbodytext"/>
      </w:pPr>
      <w:r w:rsidRPr="00531872">
        <w:rPr>
          <w:b/>
        </w:rPr>
        <w:t xml:space="preserve">Using the headings </w:t>
      </w:r>
      <w:r w:rsidR="00D227E8" w:rsidRPr="00531872">
        <w:rPr>
          <w:b/>
        </w:rPr>
        <w:t>and</w:t>
      </w:r>
      <w:r w:rsidR="00531872" w:rsidRPr="00531872">
        <w:rPr>
          <w:b/>
        </w:rPr>
        <w:t xml:space="preserve"> inserting the table/figure labels</w:t>
      </w:r>
      <w:r w:rsidR="00D227E8" w:rsidRPr="00531872">
        <w:rPr>
          <w:b/>
        </w:rPr>
        <w:t xml:space="preserve"> </w:t>
      </w:r>
      <w:r w:rsidR="008402D1" w:rsidRPr="00531872">
        <w:rPr>
          <w:b/>
        </w:rPr>
        <w:t xml:space="preserve">will be quite helpful to you </w:t>
      </w:r>
      <w:r w:rsidR="008402D1">
        <w:t>in attaining accessibility</w:t>
      </w:r>
      <w:r>
        <w:t>, because the</w:t>
      </w:r>
      <w:r w:rsidR="008402D1">
        <w:t>se style</w:t>
      </w:r>
      <w:r>
        <w:t xml:space="preserve"> are customized versions of the</w:t>
      </w:r>
      <w:r w:rsidRPr="002E1AEC">
        <w:t xml:space="preserve"> built-in Word settings</w:t>
      </w:r>
      <w:r>
        <w:t>, which</w:t>
      </w:r>
      <w:r w:rsidRPr="002E1AEC">
        <w:t xml:space="preserve"> ensures </w:t>
      </w:r>
      <w:r>
        <w:t>one key aspect of ADA/</w:t>
      </w:r>
      <w:r w:rsidRPr="002E1AEC">
        <w:t xml:space="preserve">508 compliance will already be in place once </w:t>
      </w:r>
      <w:r>
        <w:t>the Word file</w:t>
      </w:r>
      <w:r w:rsidRPr="002E1AEC">
        <w:t xml:space="preserve"> is converted to PDF</w:t>
      </w:r>
      <w:r w:rsidR="009C437C">
        <w:t>.</w:t>
      </w:r>
      <w:r w:rsidR="00BB3FFF">
        <w:t xml:space="preserve"> </w:t>
      </w:r>
      <w:r w:rsidR="00D227E8">
        <w:t>(Plus, using the styles will enable a table of contents and list of tables/figures that can be automatically updated when content moves around during revisions.)</w:t>
      </w:r>
      <w:r w:rsidR="00971D2C" w:rsidRPr="00E6285F">
        <w:br w:type="page"/>
      </w:r>
    </w:p>
    <w:p w14:paraId="568CF2C3" w14:textId="77777777" w:rsidR="002662C3" w:rsidRPr="00051AFC" w:rsidRDefault="002662C3" w:rsidP="0026145A">
      <w:pPr>
        <w:pStyle w:val="ctrbackmattertitle"/>
      </w:pPr>
      <w:bookmarkStart w:id="37" w:name="_Toc19721491"/>
      <w:commentRangeStart w:id="38"/>
      <w:r w:rsidRPr="00051AFC">
        <w:lastRenderedPageBreak/>
        <w:t>References</w:t>
      </w:r>
      <w:bookmarkEnd w:id="32"/>
      <w:commentRangeEnd w:id="38"/>
      <w:r w:rsidR="00DB183C">
        <w:rPr>
          <w:rStyle w:val="CommentReference"/>
          <w:rFonts w:ascii="Times New Roman" w:eastAsiaTheme="minorHAnsi" w:hAnsi="Times New Roman" w:cstheme="minorBidi"/>
          <w:b w:val="0"/>
          <w:bCs w:val="0"/>
          <w:kern w:val="0"/>
        </w:rPr>
        <w:commentReference w:id="38"/>
      </w:r>
      <w:bookmarkEnd w:id="37"/>
    </w:p>
    <w:p w14:paraId="784A0777" w14:textId="77777777" w:rsidR="002662C3" w:rsidRPr="002662C3" w:rsidRDefault="00E06225" w:rsidP="002662C3">
      <w:pPr>
        <w:pStyle w:val="ctrreferenceslisting"/>
        <w:rPr>
          <w:color w:val="262626"/>
        </w:rPr>
      </w:pPr>
      <w:r>
        <w:t xml:space="preserve">This style is </w:t>
      </w:r>
      <w:r w:rsidRPr="00E06225">
        <w:rPr>
          <w:b/>
          <w:i/>
        </w:rPr>
        <w:t>ctr references listing</w:t>
      </w:r>
      <w:r>
        <w:t>.</w:t>
      </w:r>
      <w:r w:rsidR="002662C3" w:rsidRPr="002662C3">
        <w:t xml:space="preserve"> (2008</w:t>
      </w:r>
      <w:r w:rsidR="009E10E9">
        <w:t>)</w:t>
      </w:r>
      <w:r w:rsidR="009E10E9" w:rsidRPr="009E10E9">
        <w:t xml:space="preserve"> Lorem ipsum dolor sit amet, consectetur adipiscing elit, sed do eiusmod tempor incididunt ut labore et dolore magna aliqua. </w:t>
      </w:r>
    </w:p>
    <w:p w14:paraId="4B0D5E42" w14:textId="77777777" w:rsidR="002662C3" w:rsidRPr="002662C3" w:rsidRDefault="002662C3" w:rsidP="009E10E9">
      <w:pPr>
        <w:pStyle w:val="ctrreferenceslisting"/>
      </w:pPr>
      <w:r w:rsidRPr="002662C3">
        <w:t>American Wind Energy Association (2014)</w:t>
      </w:r>
      <w:r w:rsidR="009E10E9">
        <w:t xml:space="preserve"> </w:t>
      </w:r>
      <w:r w:rsidR="009E10E9" w:rsidRPr="009E10E9">
        <w:t>Lorem ipsum dolor sit amet, consectetur adipiscing elit, sed do eiusmod tempor incididunt ut labore et dolore magna aliqua.</w:t>
      </w:r>
    </w:p>
    <w:p w14:paraId="5AE5F7E5" w14:textId="77777777" w:rsidR="002662C3" w:rsidRDefault="002662C3" w:rsidP="009E10E9">
      <w:pPr>
        <w:pStyle w:val="ctrreferenceslisting"/>
      </w:pPr>
      <w:r w:rsidRPr="002662C3">
        <w:t>Aperg</w:t>
      </w:r>
      <w:r w:rsidR="009E10E9">
        <w:t>is, N., and Payne, J. E. (2010)</w:t>
      </w:r>
      <w:r w:rsidRPr="002662C3">
        <w:t xml:space="preserve"> </w:t>
      </w:r>
      <w:r w:rsidR="009E10E9" w:rsidRPr="009E10E9">
        <w:t>Lorem ipsum dolor sit amet, consectetur adipiscing elit, sed do eiusmod tempor incididunt ut labore et dolore magna aliqua.</w:t>
      </w:r>
    </w:p>
    <w:p w14:paraId="4363F7F0" w14:textId="77777777" w:rsidR="00CE14E5" w:rsidRDefault="00CE14E5" w:rsidP="009E10E9">
      <w:pPr>
        <w:pStyle w:val="ctrreferenceslisting"/>
      </w:pPr>
    </w:p>
    <w:tbl>
      <w:tblPr>
        <w:tblStyle w:val="TableGrid"/>
        <w:tblW w:w="0" w:type="auto"/>
        <w:jc w:val="cente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360" w:type="dxa"/>
          <w:left w:w="360" w:type="dxa"/>
          <w:bottom w:w="360" w:type="dxa"/>
          <w:right w:w="360" w:type="dxa"/>
        </w:tblCellMar>
        <w:tblLook w:val="04A0" w:firstRow="1" w:lastRow="0" w:firstColumn="1" w:lastColumn="0" w:noHBand="0" w:noVBand="1"/>
        <w:tblCaption w:val="Reminder text: authors responsible for reference listings"/>
        <w:tblDescription w:val="Reminder text: authors responsible for reference listings"/>
      </w:tblPr>
      <w:tblGrid>
        <w:gridCol w:w="7900"/>
      </w:tblGrid>
      <w:tr w:rsidR="00CE14E5" w:rsidRPr="000C5601" w14:paraId="0B99646C" w14:textId="77777777" w:rsidTr="00647EBA">
        <w:trPr>
          <w:tblHeader/>
          <w:jc w:val="center"/>
        </w:trPr>
        <w:tc>
          <w:tcPr>
            <w:tcW w:w="7910" w:type="dxa"/>
          </w:tcPr>
          <w:p w14:paraId="6D2B93AB" w14:textId="77777777" w:rsidR="00CE14E5" w:rsidRDefault="00CE14E5" w:rsidP="00CE14E5">
            <w:pPr>
              <w:spacing w:after="120"/>
              <w:rPr>
                <w:sz w:val="32"/>
                <w:szCs w:val="32"/>
              </w:rPr>
            </w:pPr>
            <w:r w:rsidRPr="000C5601">
              <w:rPr>
                <w:b/>
                <w:sz w:val="32"/>
                <w:szCs w:val="32"/>
              </w:rPr>
              <w:t>Reminder:</w:t>
            </w:r>
            <w:r w:rsidRPr="000C5601">
              <w:rPr>
                <w:sz w:val="32"/>
                <w:szCs w:val="32"/>
              </w:rPr>
              <w:t xml:space="preserve"> </w:t>
            </w:r>
            <w:r w:rsidRPr="001E1C54">
              <w:rPr>
                <w:sz w:val="32"/>
                <w:szCs w:val="32"/>
                <w:u w:val="single"/>
              </w:rPr>
              <w:t>the authors are responsible for ensuring references are properly formatted and cited</w:t>
            </w:r>
            <w:r w:rsidRPr="000C5601">
              <w:rPr>
                <w:sz w:val="32"/>
                <w:szCs w:val="32"/>
              </w:rPr>
              <w:t xml:space="preserve">, with a consistently applied format for both the references listings and the in-text cites. </w:t>
            </w:r>
          </w:p>
          <w:p w14:paraId="3BCCED06" w14:textId="77777777" w:rsidR="00CE14E5" w:rsidRDefault="00CE14E5" w:rsidP="00CE14E5">
            <w:pPr>
              <w:spacing w:after="120"/>
              <w:rPr>
                <w:sz w:val="32"/>
                <w:szCs w:val="32"/>
              </w:rPr>
            </w:pPr>
            <w:r w:rsidRPr="000C5601">
              <w:rPr>
                <w:sz w:val="32"/>
                <w:szCs w:val="32"/>
              </w:rPr>
              <w:t xml:space="preserve">If you need help correctly formatting your references, check out NoodleTools—a web-based student research service that helps you correctly cite sources in MLA, APA, and Chicago/Turabian citation styles. Use NoodleTools throughout a research project to track your sources, take notes, create outlines, collaborate with classmates, and format your </w:t>
            </w:r>
            <w:r>
              <w:rPr>
                <w:sz w:val="32"/>
                <w:szCs w:val="32"/>
              </w:rPr>
              <w:t>references list</w:t>
            </w:r>
            <w:r w:rsidRPr="000C5601">
              <w:rPr>
                <w:sz w:val="32"/>
                <w:szCs w:val="32"/>
              </w:rPr>
              <w:t xml:space="preserve">. </w:t>
            </w:r>
          </w:p>
          <w:p w14:paraId="3FADDA38" w14:textId="77777777" w:rsidR="00CE14E5" w:rsidRPr="000C5601" w:rsidRDefault="00CE14E5" w:rsidP="00CE14E5">
            <w:pPr>
              <w:spacing w:after="120"/>
              <w:rPr>
                <w:sz w:val="32"/>
                <w:szCs w:val="32"/>
              </w:rPr>
            </w:pPr>
            <w:r w:rsidRPr="000C5601">
              <w:rPr>
                <w:sz w:val="32"/>
                <w:szCs w:val="32"/>
              </w:rPr>
              <w:t xml:space="preserve">Available through the UT Library System: </w:t>
            </w:r>
            <w:hyperlink r:id="rId24" w:history="1">
              <w:r w:rsidR="00566DD6">
                <w:rPr>
                  <w:rStyle w:val="Hyperlink"/>
                  <w:sz w:val="32"/>
                  <w:szCs w:val="32"/>
                </w:rPr>
                <w:t>https://guides.lib.utexas.edu/citesources/noodletools</w:t>
              </w:r>
            </w:hyperlink>
            <w:r>
              <w:rPr>
                <w:sz w:val="32"/>
                <w:szCs w:val="32"/>
              </w:rPr>
              <w:t xml:space="preserve"> </w:t>
            </w:r>
          </w:p>
        </w:tc>
      </w:tr>
    </w:tbl>
    <w:p w14:paraId="16AE410E" w14:textId="77777777" w:rsidR="00CE14E5" w:rsidRDefault="00CE14E5" w:rsidP="009E10E9">
      <w:pPr>
        <w:pStyle w:val="ctrreferenceslisting"/>
      </w:pPr>
    </w:p>
    <w:p w14:paraId="360263F1" w14:textId="77777777" w:rsidR="00CE14E5" w:rsidRPr="002662C3" w:rsidRDefault="00CE14E5" w:rsidP="009E10E9">
      <w:pPr>
        <w:pStyle w:val="ctrreferenceslisting"/>
        <w:rPr>
          <w:rFonts w:eastAsia="Calibri"/>
        </w:rPr>
      </w:pPr>
    </w:p>
    <w:p w14:paraId="14C0F4B0" w14:textId="77777777" w:rsidR="00CE14E5" w:rsidRDefault="00CE14E5" w:rsidP="002662C3">
      <w:pPr>
        <w:spacing w:before="240" w:after="60"/>
        <w:jc w:val="center"/>
      </w:pPr>
    </w:p>
    <w:p w14:paraId="4977B923" w14:textId="77777777" w:rsidR="00CE14E5" w:rsidRDefault="00CE14E5" w:rsidP="002662C3">
      <w:pPr>
        <w:spacing w:before="240" w:after="60"/>
        <w:jc w:val="center"/>
        <w:sectPr w:rsidR="00CE14E5" w:rsidSect="00840724">
          <w:footerReference w:type="default" r:id="rId25"/>
          <w:pgSz w:w="12240" w:h="15840" w:code="1"/>
          <w:pgMar w:top="1440" w:right="2160" w:bottom="1440" w:left="2160" w:header="720" w:footer="720" w:gutter="0"/>
          <w:pgNumType w:start="1"/>
          <w:cols w:space="720"/>
          <w:docGrid w:linePitch="326"/>
        </w:sectPr>
      </w:pPr>
    </w:p>
    <w:p w14:paraId="11064C35" w14:textId="77777777" w:rsidR="00837D74" w:rsidRDefault="006A6FE9" w:rsidP="00837D74">
      <w:pPr>
        <w:pStyle w:val="ctrbackmattertitle"/>
      </w:pPr>
      <w:bookmarkStart w:id="39" w:name="_Toc481679764"/>
      <w:bookmarkStart w:id="40" w:name="_Toc19721492"/>
      <w:commentRangeStart w:id="41"/>
      <w:r>
        <w:lastRenderedPageBreak/>
        <w:t>Appendix A.</w:t>
      </w:r>
      <w:r w:rsidR="00837D74" w:rsidRPr="00837D74">
        <w:t xml:space="preserve"> </w:t>
      </w:r>
      <w:bookmarkEnd w:id="39"/>
      <w:r w:rsidR="00837D74" w:rsidRPr="00837D74">
        <w:t>Landscape</w:t>
      </w:r>
      <w:r w:rsidR="00AD06D7">
        <w:t xml:space="preserve"> Example</w:t>
      </w:r>
      <w:commentRangeEnd w:id="41"/>
      <w:r w:rsidR="00DB183C">
        <w:rPr>
          <w:rStyle w:val="CommentReference"/>
          <w:rFonts w:ascii="Times New Roman" w:eastAsiaTheme="minorHAnsi" w:hAnsi="Times New Roman" w:cstheme="minorBidi"/>
          <w:b w:val="0"/>
          <w:bCs w:val="0"/>
          <w:kern w:val="0"/>
        </w:rPr>
        <w:commentReference w:id="41"/>
      </w:r>
      <w:bookmarkEnd w:id="40"/>
    </w:p>
    <w:p w14:paraId="39A65496" w14:textId="77777777" w:rsidR="006B36EE" w:rsidRDefault="006B36EE" w:rsidP="006B36EE">
      <w:pPr>
        <w:pStyle w:val="ctrbodytext"/>
      </w:pPr>
      <w:r>
        <w:t xml:space="preserve">Right now the appendices continue to be manually numbered. </w:t>
      </w:r>
    </w:p>
    <w:p w14:paraId="3D07D556" w14:textId="77777777" w:rsidR="00F859D8" w:rsidRDefault="00F859D8" w:rsidP="00D07801">
      <w:pPr>
        <w:pStyle w:val="ctrgraphic"/>
      </w:pPr>
      <w:r w:rsidRPr="00F859D8">
        <w:drawing>
          <wp:inline distT="0" distB="0" distL="0" distR="0" wp14:anchorId="4132C7AB" wp14:editId="5422BAEB">
            <wp:extent cx="7772400" cy="3716806"/>
            <wp:effectExtent l="0" t="0" r="0" b="0"/>
            <wp:docPr id="6" name="Picture 6" descr="Example of landscape orientation on figure" title="Figure A.1 Here’s another 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72400" cy="3716806"/>
                    </a:xfrm>
                    <a:prstGeom prst="rect">
                      <a:avLst/>
                    </a:prstGeom>
                    <a:noFill/>
                    <a:ln>
                      <a:noFill/>
                    </a:ln>
                  </pic:spPr>
                </pic:pic>
              </a:graphicData>
            </a:graphic>
          </wp:inline>
        </w:drawing>
      </w:r>
    </w:p>
    <w:p w14:paraId="70900BB9" w14:textId="77777777" w:rsidR="00F859D8" w:rsidRPr="00F859D8" w:rsidRDefault="00F859D8" w:rsidP="00FA5AFF">
      <w:pPr>
        <w:pStyle w:val="ctrfigurecaptionappendix"/>
      </w:pPr>
      <w:bookmarkStart w:id="42" w:name="_Toc19721496"/>
      <w:r w:rsidRPr="00F859D8">
        <w:t>Figure A.1 Here’s another sample figure.</w:t>
      </w:r>
      <w:bookmarkEnd w:id="42"/>
    </w:p>
    <w:p w14:paraId="611E9CFC" w14:textId="77777777" w:rsidR="00837D74" w:rsidRPr="008B42A0" w:rsidRDefault="00837D74" w:rsidP="008B42A0"/>
    <w:p w14:paraId="6E795539" w14:textId="77777777" w:rsidR="00837D74" w:rsidRPr="00837D74" w:rsidRDefault="00837D74" w:rsidP="00837D74">
      <w:pPr>
        <w:rPr>
          <w:rFonts w:eastAsia="Times" w:cs="Times New Roman"/>
          <w:szCs w:val="20"/>
        </w:rPr>
        <w:sectPr w:rsidR="00837D74" w:rsidRPr="00837D74" w:rsidSect="003C4273">
          <w:pgSz w:w="15840" w:h="12240" w:orient="landscape" w:code="1"/>
          <w:pgMar w:top="1440" w:right="1440" w:bottom="1440" w:left="2160" w:header="720" w:footer="720" w:gutter="0"/>
          <w:cols w:space="720"/>
          <w:docGrid w:linePitch="326"/>
        </w:sectPr>
      </w:pPr>
    </w:p>
    <w:p w14:paraId="3FC75834" w14:textId="77777777" w:rsidR="00837D74" w:rsidRDefault="006A6FE9" w:rsidP="00837D74">
      <w:pPr>
        <w:pStyle w:val="ctrbackmattertitle"/>
      </w:pPr>
      <w:bookmarkStart w:id="43" w:name="_Toc481679765"/>
      <w:bookmarkStart w:id="44" w:name="_Toc19721493"/>
      <w:r>
        <w:lastRenderedPageBreak/>
        <w:t>Appendix B.</w:t>
      </w:r>
      <w:r w:rsidR="00837D74" w:rsidRPr="00837D74">
        <w:t xml:space="preserve"> </w:t>
      </w:r>
      <w:bookmarkEnd w:id="43"/>
      <w:r w:rsidR="00837D74" w:rsidRPr="00837D74">
        <w:t>Portrait</w:t>
      </w:r>
      <w:r w:rsidR="00AD06D7">
        <w:t xml:space="preserve"> Example</w:t>
      </w:r>
      <w:bookmarkEnd w:id="44"/>
    </w:p>
    <w:p w14:paraId="5D8F9D54" w14:textId="77777777" w:rsidR="00096AC2" w:rsidRDefault="00096AC2" w:rsidP="00096AC2">
      <w:pPr>
        <w:pStyle w:val="ctrbodytext"/>
      </w:pPr>
      <w:r w:rsidRPr="002064BD">
        <w:t>Lorem ipsum dolor sit amet, consectetur adipiscing elit, sed do eiusmod tempor incididunt ut labore et dolore magna aliqua. Ut enim ad minim veniam, quis nostrud exercitation laborum.</w:t>
      </w:r>
    </w:p>
    <w:p w14:paraId="69938292" w14:textId="77777777" w:rsidR="00096AC2" w:rsidRPr="00A41E4C" w:rsidRDefault="00096AC2" w:rsidP="00A41E4C">
      <w:pPr>
        <w:pStyle w:val="ctrappendixsubheading1"/>
      </w:pPr>
      <w:commentRangeStart w:id="45"/>
      <w:r w:rsidRPr="00A41E4C">
        <w:t>Appendix Subhead</w:t>
      </w:r>
      <w:commentRangeEnd w:id="45"/>
      <w:r w:rsidR="00DB183C" w:rsidRPr="00A41E4C">
        <w:rPr>
          <w:rStyle w:val="CommentReference"/>
          <w:sz w:val="30"/>
          <w:szCs w:val="30"/>
        </w:rPr>
        <w:commentReference w:id="45"/>
      </w:r>
    </w:p>
    <w:p w14:paraId="5B04F9D2" w14:textId="77777777" w:rsidR="00096AC2" w:rsidRDefault="00A93433" w:rsidP="00096AC2">
      <w:pPr>
        <w:pStyle w:val="ctrbodytext"/>
      </w:pPr>
      <w:r>
        <w:t>The following table is manually numbered. I’m working on a way to create autonumbered styles based on appendix number</w:t>
      </w:r>
      <w:r w:rsidR="00C8375A">
        <w:t xml:space="preserve">ing—Word is resistant so forth to having two independently automated systems in one file. </w:t>
      </w:r>
      <w:r>
        <w:t>Stay tuned!</w:t>
      </w:r>
    </w:p>
    <w:p w14:paraId="68F0E4DF" w14:textId="77777777" w:rsidR="00096AC2" w:rsidRPr="00096AC2" w:rsidRDefault="0082659D" w:rsidP="00FA5AFF">
      <w:pPr>
        <w:pStyle w:val="ctrtabletitleappendix"/>
      </w:pPr>
      <w:bookmarkStart w:id="46" w:name="_Toc19721503"/>
      <w:r>
        <w:t>Table B1. Another sample table</w:t>
      </w:r>
      <w:bookmarkEnd w:id="46"/>
    </w:p>
    <w:tbl>
      <w:tblPr>
        <w:tblStyle w:val="TableGrid2"/>
        <w:tblW w:w="0" w:type="auto"/>
        <w:jc w:val="center"/>
        <w:tblLook w:val="04A0" w:firstRow="1" w:lastRow="0" w:firstColumn="1" w:lastColumn="0" w:noHBand="0" w:noVBand="1"/>
        <w:tblCaption w:val="Table B1. Another sample table"/>
        <w:tblDescription w:val="Example of appendix table style usage"/>
      </w:tblPr>
      <w:tblGrid>
        <w:gridCol w:w="3888"/>
        <w:gridCol w:w="1048"/>
        <w:gridCol w:w="963"/>
      </w:tblGrid>
      <w:tr w:rsidR="00837D74" w:rsidRPr="00837D74" w14:paraId="0118E4E0" w14:textId="77777777" w:rsidTr="00647EBA">
        <w:trPr>
          <w:trHeight w:val="432"/>
          <w:tblHeader/>
          <w:jc w:val="center"/>
        </w:trPr>
        <w:tc>
          <w:tcPr>
            <w:tcW w:w="388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C893B50" w14:textId="77777777" w:rsidR="00837D74" w:rsidRPr="00837D74" w:rsidRDefault="00837D74" w:rsidP="00837D74">
            <w:pPr>
              <w:jc w:val="center"/>
              <w:rPr>
                <w:rFonts w:eastAsia="Times" w:cs="Times New Roman"/>
                <w:b/>
                <w:bCs/>
                <w:color w:val="000000"/>
              </w:rPr>
            </w:pPr>
            <w:r w:rsidRPr="00837D74">
              <w:rPr>
                <w:rFonts w:eastAsia="Times" w:cs="Times New Roman"/>
                <w:b/>
                <w:bCs/>
                <w:color w:val="000000"/>
              </w:rPr>
              <w:t>Variable</w:t>
            </w:r>
          </w:p>
        </w:tc>
        <w:tc>
          <w:tcPr>
            <w:tcW w:w="1048" w:type="dxa"/>
            <w:tcBorders>
              <w:top w:val="double" w:sz="4" w:space="0" w:color="auto"/>
              <w:left w:val="double" w:sz="4" w:space="0" w:color="auto"/>
              <w:bottom w:val="double" w:sz="4" w:space="0" w:color="auto"/>
            </w:tcBorders>
            <w:shd w:val="clear" w:color="auto" w:fill="FFFFFF" w:themeFill="background1"/>
            <w:vAlign w:val="center"/>
          </w:tcPr>
          <w:p w14:paraId="37B57961" w14:textId="77777777" w:rsidR="00837D74" w:rsidRPr="00837D74" w:rsidRDefault="00837D74" w:rsidP="00837D74">
            <w:pPr>
              <w:jc w:val="center"/>
              <w:rPr>
                <w:rFonts w:eastAsia="Times" w:cs="Times New Roman"/>
                <w:b/>
                <w:bCs/>
                <w:color w:val="000000"/>
              </w:rPr>
            </w:pPr>
            <w:r w:rsidRPr="00837D74">
              <w:rPr>
                <w:rFonts w:eastAsia="Times" w:cs="Times New Roman"/>
                <w:b/>
                <w:bCs/>
                <w:color w:val="000000"/>
              </w:rPr>
              <w:t>Coeff.</w:t>
            </w:r>
          </w:p>
        </w:tc>
        <w:tc>
          <w:tcPr>
            <w:tcW w:w="963" w:type="dxa"/>
            <w:tcBorders>
              <w:top w:val="double" w:sz="4" w:space="0" w:color="auto"/>
              <w:bottom w:val="double" w:sz="4" w:space="0" w:color="auto"/>
              <w:right w:val="double" w:sz="4" w:space="0" w:color="auto"/>
            </w:tcBorders>
            <w:shd w:val="clear" w:color="auto" w:fill="FFFFFF" w:themeFill="background1"/>
            <w:vAlign w:val="center"/>
          </w:tcPr>
          <w:p w14:paraId="47FE47E5" w14:textId="77777777" w:rsidR="00837D74" w:rsidRPr="00837D74" w:rsidRDefault="00837D74" w:rsidP="00837D74">
            <w:pPr>
              <w:jc w:val="center"/>
              <w:rPr>
                <w:rFonts w:eastAsia="Times" w:cs="Times New Roman"/>
                <w:b/>
                <w:bCs/>
                <w:color w:val="000000"/>
              </w:rPr>
            </w:pPr>
            <w:r w:rsidRPr="00837D74">
              <w:rPr>
                <w:rFonts w:eastAsia="Times" w:cs="Times New Roman"/>
                <w:b/>
                <w:bCs/>
                <w:color w:val="000000"/>
              </w:rPr>
              <w:t>t-stat</w:t>
            </w:r>
          </w:p>
        </w:tc>
      </w:tr>
      <w:tr w:rsidR="00837D74" w:rsidRPr="00837D74" w14:paraId="298AF7E1" w14:textId="77777777" w:rsidTr="00400935">
        <w:trPr>
          <w:trHeight w:val="432"/>
          <w:jc w:val="center"/>
        </w:trPr>
        <w:tc>
          <w:tcPr>
            <w:tcW w:w="3888" w:type="dxa"/>
            <w:tcBorders>
              <w:top w:val="double" w:sz="4" w:space="0" w:color="auto"/>
              <w:left w:val="double" w:sz="4" w:space="0" w:color="auto"/>
              <w:right w:val="double" w:sz="4" w:space="0" w:color="auto"/>
            </w:tcBorders>
            <w:vAlign w:val="center"/>
          </w:tcPr>
          <w:p w14:paraId="33112032" w14:textId="77777777" w:rsidR="00837D74" w:rsidRPr="00837D74" w:rsidRDefault="00837D74" w:rsidP="00837D74">
            <w:pPr>
              <w:jc w:val="both"/>
              <w:rPr>
                <w:rFonts w:eastAsia="Times" w:cs="Times New Roman"/>
                <w:bCs/>
                <w:color w:val="000000"/>
              </w:rPr>
            </w:pPr>
            <w:r w:rsidRPr="00837D74">
              <w:rPr>
                <w:rFonts w:eastAsia="Times" w:cs="Times New Roman"/>
                <w:bCs/>
                <w:color w:val="000000"/>
              </w:rPr>
              <w:t>Constant</w:t>
            </w:r>
          </w:p>
        </w:tc>
        <w:tc>
          <w:tcPr>
            <w:tcW w:w="1048" w:type="dxa"/>
            <w:tcBorders>
              <w:top w:val="double" w:sz="4" w:space="0" w:color="auto"/>
              <w:left w:val="double" w:sz="4" w:space="0" w:color="auto"/>
            </w:tcBorders>
            <w:vAlign w:val="center"/>
          </w:tcPr>
          <w:p w14:paraId="330CE832" w14:textId="77777777" w:rsidR="00837D74" w:rsidRPr="00837D74" w:rsidRDefault="00837D74" w:rsidP="00837D74">
            <w:pPr>
              <w:tabs>
                <w:tab w:val="decimal" w:pos="266"/>
              </w:tabs>
              <w:jc w:val="both"/>
              <w:rPr>
                <w:rFonts w:eastAsia="Times" w:cs="Times New Roman"/>
                <w:bCs/>
                <w:color w:val="000000"/>
              </w:rPr>
            </w:pPr>
            <w:r w:rsidRPr="00837D74">
              <w:rPr>
                <w:rFonts w:eastAsia="Times" w:cs="Times New Roman"/>
                <w:bCs/>
                <w:color w:val="000000"/>
              </w:rPr>
              <w:t>-6.116</w:t>
            </w:r>
          </w:p>
        </w:tc>
        <w:tc>
          <w:tcPr>
            <w:tcW w:w="963" w:type="dxa"/>
            <w:tcBorders>
              <w:top w:val="double" w:sz="4" w:space="0" w:color="auto"/>
              <w:right w:val="double" w:sz="4" w:space="0" w:color="auto"/>
            </w:tcBorders>
            <w:vAlign w:val="center"/>
          </w:tcPr>
          <w:p w14:paraId="113496D4" w14:textId="77777777" w:rsidR="00837D74" w:rsidRPr="00837D74" w:rsidRDefault="00837D74" w:rsidP="00837D74">
            <w:pPr>
              <w:tabs>
                <w:tab w:val="decimal" w:pos="276"/>
              </w:tabs>
              <w:jc w:val="both"/>
              <w:rPr>
                <w:rFonts w:eastAsia="Times" w:cs="Times New Roman"/>
                <w:bCs/>
                <w:color w:val="000000"/>
              </w:rPr>
            </w:pPr>
            <w:r w:rsidRPr="00837D74">
              <w:rPr>
                <w:rFonts w:eastAsia="Times" w:cs="Times New Roman"/>
                <w:bCs/>
                <w:color w:val="000000"/>
              </w:rPr>
              <w:t>-0.83</w:t>
            </w:r>
          </w:p>
        </w:tc>
      </w:tr>
      <w:tr w:rsidR="00837D74" w:rsidRPr="00837D74" w14:paraId="4D525DF5" w14:textId="77777777" w:rsidTr="00400935">
        <w:trPr>
          <w:trHeight w:val="432"/>
          <w:jc w:val="center"/>
        </w:trPr>
        <w:tc>
          <w:tcPr>
            <w:tcW w:w="3888" w:type="dxa"/>
            <w:tcBorders>
              <w:left w:val="double" w:sz="4" w:space="0" w:color="auto"/>
              <w:right w:val="double" w:sz="4" w:space="0" w:color="auto"/>
            </w:tcBorders>
            <w:vAlign w:val="center"/>
          </w:tcPr>
          <w:p w14:paraId="53543F0D" w14:textId="77777777" w:rsidR="00837D74" w:rsidRPr="00837D74" w:rsidRDefault="00837D74" w:rsidP="00837D74">
            <w:pPr>
              <w:jc w:val="both"/>
              <w:rPr>
                <w:rFonts w:eastAsia="Times" w:cs="Times New Roman"/>
                <w:bCs/>
                <w:i/>
                <w:color w:val="000000"/>
              </w:rPr>
            </w:pPr>
            <w:r w:rsidRPr="00837D74">
              <w:rPr>
                <w:rFonts w:eastAsia="Times" w:cs="Times New Roman"/>
                <w:bCs/>
                <w:i/>
                <w:color w:val="000000"/>
              </w:rPr>
              <w:t>GDP</w:t>
            </w:r>
            <w:r w:rsidRPr="00837D74">
              <w:rPr>
                <w:rFonts w:eastAsia="Times" w:cs="Times New Roman"/>
                <w:bCs/>
                <w:i/>
                <w:color w:val="000000"/>
                <w:vertAlign w:val="subscript"/>
              </w:rPr>
              <w:t>t,t-1</w:t>
            </w:r>
          </w:p>
        </w:tc>
        <w:tc>
          <w:tcPr>
            <w:tcW w:w="1048" w:type="dxa"/>
            <w:tcBorders>
              <w:left w:val="double" w:sz="4" w:space="0" w:color="auto"/>
            </w:tcBorders>
            <w:vAlign w:val="center"/>
          </w:tcPr>
          <w:p w14:paraId="6203C2C7" w14:textId="77777777" w:rsidR="00837D74" w:rsidRPr="00837D74" w:rsidRDefault="00837D74" w:rsidP="00837D74">
            <w:pPr>
              <w:tabs>
                <w:tab w:val="decimal" w:pos="266"/>
              </w:tabs>
              <w:jc w:val="both"/>
              <w:rPr>
                <w:rFonts w:eastAsia="Times" w:cs="Times New Roman"/>
                <w:bCs/>
                <w:color w:val="000000"/>
              </w:rPr>
            </w:pPr>
            <w:r w:rsidRPr="00837D74">
              <w:rPr>
                <w:rFonts w:eastAsia="Times" w:cs="Times New Roman"/>
                <w:bCs/>
                <w:color w:val="000000"/>
              </w:rPr>
              <w:t>1.151</w:t>
            </w:r>
          </w:p>
        </w:tc>
        <w:tc>
          <w:tcPr>
            <w:tcW w:w="963" w:type="dxa"/>
            <w:tcBorders>
              <w:right w:val="double" w:sz="4" w:space="0" w:color="auto"/>
            </w:tcBorders>
            <w:vAlign w:val="center"/>
          </w:tcPr>
          <w:p w14:paraId="455447C6" w14:textId="77777777" w:rsidR="00837D74" w:rsidRPr="00837D74" w:rsidRDefault="00837D74" w:rsidP="00837D74">
            <w:pPr>
              <w:tabs>
                <w:tab w:val="decimal" w:pos="276"/>
              </w:tabs>
              <w:jc w:val="both"/>
              <w:rPr>
                <w:rFonts w:eastAsia="Times" w:cs="Times New Roman"/>
                <w:bCs/>
                <w:color w:val="000000"/>
              </w:rPr>
            </w:pPr>
            <w:r w:rsidRPr="00837D74">
              <w:rPr>
                <w:rFonts w:eastAsia="Times" w:cs="Times New Roman"/>
                <w:bCs/>
                <w:color w:val="000000"/>
              </w:rPr>
              <w:t>2.14</w:t>
            </w:r>
          </w:p>
        </w:tc>
      </w:tr>
      <w:tr w:rsidR="00837D74" w:rsidRPr="00837D74" w14:paraId="60BE7358" w14:textId="77777777" w:rsidTr="00400935">
        <w:trPr>
          <w:trHeight w:val="432"/>
          <w:jc w:val="center"/>
        </w:trPr>
        <w:tc>
          <w:tcPr>
            <w:tcW w:w="3888" w:type="dxa"/>
            <w:tcBorders>
              <w:left w:val="double" w:sz="4" w:space="0" w:color="auto"/>
              <w:right w:val="double" w:sz="4" w:space="0" w:color="auto"/>
            </w:tcBorders>
            <w:vAlign w:val="center"/>
          </w:tcPr>
          <w:p w14:paraId="6BEB5079" w14:textId="77777777" w:rsidR="00837D74" w:rsidRPr="00837D74" w:rsidRDefault="00837D74" w:rsidP="00837D74">
            <w:pPr>
              <w:jc w:val="both"/>
              <w:rPr>
                <w:rFonts w:eastAsia="Times" w:cs="Times New Roman"/>
                <w:bCs/>
                <w:i/>
                <w:color w:val="000000"/>
              </w:rPr>
            </w:pPr>
            <w:r w:rsidRPr="00837D74">
              <w:rPr>
                <w:rFonts w:eastAsia="Times" w:cs="Times New Roman"/>
                <w:bCs/>
                <w:i/>
                <w:color w:val="000000"/>
              </w:rPr>
              <w:t>Dlines</w:t>
            </w:r>
            <w:r w:rsidRPr="00837D74">
              <w:rPr>
                <w:rFonts w:eastAsia="Times" w:cs="Times New Roman"/>
                <w:bCs/>
                <w:i/>
                <w:color w:val="000000"/>
                <w:vertAlign w:val="subscript"/>
              </w:rPr>
              <w:t>q,t</w:t>
            </w:r>
            <w:r w:rsidRPr="00837D74">
              <w:rPr>
                <w:rFonts w:eastAsia="Times" w:cs="Times New Roman"/>
                <w:bCs/>
                <w:i/>
                <w:color w:val="000000"/>
              </w:rPr>
              <w:t>-Dlines</w:t>
            </w:r>
            <w:r w:rsidRPr="00837D74">
              <w:rPr>
                <w:rFonts w:eastAsia="Times" w:cs="Times New Roman"/>
                <w:bCs/>
                <w:i/>
                <w:color w:val="000000"/>
                <w:vertAlign w:val="subscript"/>
              </w:rPr>
              <w:t>q,t-1</w:t>
            </w:r>
          </w:p>
        </w:tc>
        <w:tc>
          <w:tcPr>
            <w:tcW w:w="1048" w:type="dxa"/>
            <w:tcBorders>
              <w:left w:val="double" w:sz="4" w:space="0" w:color="auto"/>
            </w:tcBorders>
            <w:vAlign w:val="center"/>
          </w:tcPr>
          <w:p w14:paraId="3D7B354F" w14:textId="77777777" w:rsidR="00837D74" w:rsidRPr="00837D74" w:rsidRDefault="00837D74" w:rsidP="00837D74">
            <w:pPr>
              <w:tabs>
                <w:tab w:val="decimal" w:pos="266"/>
              </w:tabs>
              <w:jc w:val="both"/>
              <w:rPr>
                <w:rFonts w:eastAsia="Times" w:cs="Times New Roman"/>
                <w:bCs/>
                <w:color w:val="000000"/>
              </w:rPr>
            </w:pPr>
            <w:r w:rsidRPr="00837D74">
              <w:rPr>
                <w:rFonts w:eastAsia="Times" w:cs="Times New Roman"/>
                <w:bCs/>
                <w:color w:val="000000"/>
              </w:rPr>
              <w:t>-0.670</w:t>
            </w:r>
          </w:p>
        </w:tc>
        <w:tc>
          <w:tcPr>
            <w:tcW w:w="963" w:type="dxa"/>
            <w:tcBorders>
              <w:right w:val="double" w:sz="4" w:space="0" w:color="auto"/>
            </w:tcBorders>
            <w:vAlign w:val="center"/>
          </w:tcPr>
          <w:p w14:paraId="3AB8DB36" w14:textId="77777777" w:rsidR="00837D74" w:rsidRPr="00837D74" w:rsidRDefault="00837D74" w:rsidP="00837D74">
            <w:pPr>
              <w:tabs>
                <w:tab w:val="decimal" w:pos="276"/>
              </w:tabs>
              <w:jc w:val="both"/>
              <w:rPr>
                <w:rFonts w:eastAsia="Times" w:cs="Times New Roman"/>
                <w:bCs/>
                <w:color w:val="000000"/>
              </w:rPr>
            </w:pPr>
            <w:r w:rsidRPr="00837D74">
              <w:rPr>
                <w:rFonts w:eastAsia="Times" w:cs="Times New Roman"/>
                <w:bCs/>
                <w:color w:val="000000"/>
              </w:rPr>
              <w:t>-2.32</w:t>
            </w:r>
          </w:p>
        </w:tc>
      </w:tr>
      <w:tr w:rsidR="00837D74" w:rsidRPr="00837D74" w14:paraId="29855267" w14:textId="77777777" w:rsidTr="00400935">
        <w:trPr>
          <w:trHeight w:val="432"/>
          <w:jc w:val="center"/>
        </w:trPr>
        <w:tc>
          <w:tcPr>
            <w:tcW w:w="3888" w:type="dxa"/>
            <w:tcBorders>
              <w:top w:val="double" w:sz="4" w:space="0" w:color="auto"/>
              <w:left w:val="double" w:sz="4" w:space="0" w:color="auto"/>
              <w:bottom w:val="double" w:sz="4" w:space="0" w:color="auto"/>
              <w:right w:val="double" w:sz="4" w:space="0" w:color="auto"/>
            </w:tcBorders>
            <w:vAlign w:val="center"/>
          </w:tcPr>
          <w:p w14:paraId="055BD0D0" w14:textId="77777777" w:rsidR="00837D74" w:rsidRPr="00837D74" w:rsidRDefault="00837D74" w:rsidP="00837D74">
            <w:pPr>
              <w:jc w:val="both"/>
              <w:rPr>
                <w:rFonts w:eastAsia="Times" w:cs="Times New Roman"/>
                <w:bCs/>
                <w:color w:val="000000"/>
              </w:rPr>
            </w:pPr>
            <w:r w:rsidRPr="00837D74">
              <w:rPr>
                <w:rFonts w:eastAsia="Times" w:cs="Times New Roman"/>
                <w:bCs/>
                <w:color w:val="000000"/>
              </w:rPr>
              <w:t>Adjusted R square</w:t>
            </w:r>
          </w:p>
        </w:tc>
        <w:tc>
          <w:tcPr>
            <w:tcW w:w="2011" w:type="dxa"/>
            <w:gridSpan w:val="2"/>
            <w:tcBorders>
              <w:top w:val="double" w:sz="4" w:space="0" w:color="auto"/>
              <w:left w:val="double" w:sz="4" w:space="0" w:color="auto"/>
              <w:bottom w:val="double" w:sz="4" w:space="0" w:color="auto"/>
              <w:right w:val="double" w:sz="4" w:space="0" w:color="auto"/>
            </w:tcBorders>
            <w:vAlign w:val="center"/>
          </w:tcPr>
          <w:p w14:paraId="2E6666DF" w14:textId="77777777" w:rsidR="00837D74" w:rsidRPr="00837D74" w:rsidRDefault="00837D74" w:rsidP="00837D74">
            <w:pPr>
              <w:jc w:val="center"/>
              <w:rPr>
                <w:rFonts w:eastAsia="Times" w:cs="Times New Roman"/>
                <w:bCs/>
                <w:color w:val="000000"/>
              </w:rPr>
            </w:pPr>
            <w:r w:rsidRPr="00837D74">
              <w:rPr>
                <w:rFonts w:eastAsia="Times" w:cs="Times New Roman"/>
                <w:bCs/>
                <w:color w:val="000000"/>
              </w:rPr>
              <w:t>0.250</w:t>
            </w:r>
          </w:p>
        </w:tc>
      </w:tr>
    </w:tbl>
    <w:p w14:paraId="7AB707A4" w14:textId="77777777" w:rsidR="00837D74" w:rsidRPr="00837D74" w:rsidRDefault="00837D74" w:rsidP="00837D74">
      <w:pPr>
        <w:rPr>
          <w:rFonts w:eastAsia="Times" w:cs="Times New Roman"/>
          <w:szCs w:val="20"/>
        </w:rPr>
      </w:pPr>
    </w:p>
    <w:p w14:paraId="5AAD10B1" w14:textId="77777777" w:rsidR="002B77B2" w:rsidRDefault="002B77B2" w:rsidP="002662C3">
      <w:pPr>
        <w:spacing w:before="240" w:after="60"/>
        <w:jc w:val="center"/>
      </w:pPr>
    </w:p>
    <w:sectPr w:rsidR="002B77B2" w:rsidSect="003C4273">
      <w:pgSz w:w="12240" w:h="15840"/>
      <w:pgMar w:top="1440" w:right="2160" w:bottom="1440" w:left="216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aureen Kelly" w:date="2017-11-28T13:30:00Z" w:initials="KMF">
    <w:p w14:paraId="193962AD" w14:textId="77777777" w:rsidR="007C744D" w:rsidRPr="005929E8" w:rsidRDefault="007C744D">
      <w:pPr>
        <w:pStyle w:val="CommentText"/>
        <w:rPr>
          <w:i/>
        </w:rPr>
      </w:pPr>
      <w:r>
        <w:rPr>
          <w:rStyle w:val="CommentReference"/>
        </w:rPr>
        <w:annotationRef/>
      </w:r>
      <w:r>
        <w:t xml:space="preserve">Style used for these section titles in the front matter: </w:t>
      </w:r>
      <w:r w:rsidRPr="005929E8">
        <w:rPr>
          <w:i/>
        </w:rPr>
        <w:t>ctr front matter title</w:t>
      </w:r>
    </w:p>
  </w:comment>
  <w:comment w:id="38" w:author="Maureen Kelly" w:date="2017-11-28T13:38:00Z" w:initials="KMF">
    <w:p w14:paraId="498B493C" w14:textId="77777777" w:rsidR="007C744D" w:rsidRDefault="007C744D">
      <w:pPr>
        <w:pStyle w:val="CommentText"/>
      </w:pPr>
      <w:r>
        <w:rPr>
          <w:rStyle w:val="CommentReference"/>
        </w:rPr>
        <w:annotationRef/>
      </w:r>
      <w:r>
        <w:t xml:space="preserve">The style used here is </w:t>
      </w:r>
      <w:r w:rsidRPr="00DB183C">
        <w:rPr>
          <w:i/>
        </w:rPr>
        <w:t>ctr back matter title</w:t>
      </w:r>
      <w:r>
        <w:t>.</w:t>
      </w:r>
    </w:p>
  </w:comment>
  <w:comment w:id="41" w:author="Maureen Kelly" w:date="2017-11-28T13:39:00Z" w:initials="KMF">
    <w:p w14:paraId="7F855A16" w14:textId="77777777" w:rsidR="007C744D" w:rsidRDefault="007C744D">
      <w:pPr>
        <w:pStyle w:val="CommentText"/>
      </w:pPr>
      <w:r>
        <w:rPr>
          <w:rStyle w:val="CommentReference"/>
        </w:rPr>
        <w:annotationRef/>
      </w:r>
      <w:r>
        <w:rPr>
          <w:rStyle w:val="CommentReference"/>
        </w:rPr>
        <w:annotationRef/>
      </w:r>
      <w:r>
        <w:t xml:space="preserve">The style used here is </w:t>
      </w:r>
      <w:r w:rsidRPr="00DB183C">
        <w:rPr>
          <w:i/>
        </w:rPr>
        <w:t>ctr back matter title</w:t>
      </w:r>
      <w:r>
        <w:t>.</w:t>
      </w:r>
    </w:p>
  </w:comment>
  <w:comment w:id="45" w:author="Maureen Kelly" w:date="2017-11-28T13:39:00Z" w:initials="KMF">
    <w:p w14:paraId="39DDEF49" w14:textId="77777777" w:rsidR="007C744D" w:rsidRDefault="007C744D">
      <w:pPr>
        <w:pStyle w:val="CommentText"/>
      </w:pPr>
      <w:r>
        <w:rPr>
          <w:rStyle w:val="CommentReference"/>
        </w:rPr>
        <w:annotationRef/>
      </w:r>
      <w:r>
        <w:rPr>
          <w:rStyle w:val="CommentReference"/>
        </w:rPr>
        <w:annotationRef/>
      </w:r>
      <w:r>
        <w:t xml:space="preserve">The style used here is </w:t>
      </w:r>
      <w:r w:rsidRPr="00DB183C">
        <w:rPr>
          <w:i/>
        </w:rPr>
        <w:t xml:space="preserve">ctr </w:t>
      </w:r>
      <w:r>
        <w:rPr>
          <w:i/>
        </w:rPr>
        <w:t>appendix subheading</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3962AD" w15:done="0"/>
  <w15:commentEx w15:paraId="498B493C" w15:done="0"/>
  <w15:commentEx w15:paraId="7F855A16" w15:done="0"/>
  <w15:commentEx w15:paraId="39DDEF4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21C64" w14:textId="77777777" w:rsidR="00F67B90" w:rsidRDefault="00F67B90" w:rsidP="006766B5">
      <w:r>
        <w:separator/>
      </w:r>
    </w:p>
  </w:endnote>
  <w:endnote w:type="continuationSeparator" w:id="0">
    <w:p w14:paraId="1E4D302E" w14:textId="77777777" w:rsidR="00F67B90" w:rsidRDefault="00F67B90" w:rsidP="00676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63D03" w14:textId="77777777" w:rsidR="007C744D" w:rsidRPr="006F2C5F" w:rsidRDefault="007C744D" w:rsidP="003C4273">
    <w:pPr>
      <w:pStyle w:val="Footer"/>
      <w:tabs>
        <w:tab w:val="left" w:pos="5189"/>
      </w:tabs>
      <w:rPr>
        <w:rFonts w:ascii="Arial" w:hAnsi="Arial" w:cs="Arial"/>
        <w:sz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89811912"/>
      <w:docPartObj>
        <w:docPartGallery w:val="Page Numbers (Bottom of Page)"/>
        <w:docPartUnique/>
      </w:docPartObj>
    </w:sdtPr>
    <w:sdtEndPr>
      <w:rPr>
        <w:noProof/>
        <w:sz w:val="22"/>
      </w:rPr>
    </w:sdtEndPr>
    <w:sdtContent>
      <w:p w14:paraId="0ED70ACB" w14:textId="77777777" w:rsidR="007C744D" w:rsidRPr="006F2C5F" w:rsidRDefault="007C744D" w:rsidP="006766B5">
        <w:pPr>
          <w:pStyle w:val="Footer"/>
          <w:jc w:val="center"/>
          <w:rPr>
            <w:rFonts w:ascii="Arial" w:hAnsi="Arial" w:cs="Arial"/>
            <w:sz w:val="22"/>
          </w:rPr>
        </w:pPr>
        <w:r w:rsidRPr="006F2C5F">
          <w:rPr>
            <w:rFonts w:ascii="Arial" w:hAnsi="Arial" w:cs="Arial"/>
            <w:sz w:val="22"/>
          </w:rPr>
          <w:fldChar w:fldCharType="begin"/>
        </w:r>
        <w:r w:rsidRPr="006F2C5F">
          <w:rPr>
            <w:rFonts w:ascii="Arial" w:hAnsi="Arial" w:cs="Arial"/>
            <w:sz w:val="22"/>
          </w:rPr>
          <w:instrText xml:space="preserve"> PAGE   \* MERGEFORMAT </w:instrText>
        </w:r>
        <w:r w:rsidRPr="006F2C5F">
          <w:rPr>
            <w:rFonts w:ascii="Arial" w:hAnsi="Arial" w:cs="Arial"/>
            <w:sz w:val="22"/>
          </w:rPr>
          <w:fldChar w:fldCharType="separate"/>
        </w:r>
        <w:r w:rsidR="00F67B90">
          <w:rPr>
            <w:rFonts w:ascii="Arial" w:hAnsi="Arial" w:cs="Arial"/>
            <w:noProof/>
            <w:sz w:val="22"/>
          </w:rPr>
          <w:t>vii</w:t>
        </w:r>
        <w:r w:rsidRPr="006F2C5F">
          <w:rPr>
            <w:rFonts w:ascii="Arial" w:hAnsi="Arial" w:cs="Arial"/>
            <w:noProof/>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66921781"/>
      <w:docPartObj>
        <w:docPartGallery w:val="Page Numbers (Bottom of Page)"/>
        <w:docPartUnique/>
      </w:docPartObj>
    </w:sdtPr>
    <w:sdtEndPr>
      <w:rPr>
        <w:noProof/>
        <w:sz w:val="22"/>
      </w:rPr>
    </w:sdtEndPr>
    <w:sdtContent>
      <w:p w14:paraId="3F86F9E6" w14:textId="77777777" w:rsidR="007C744D" w:rsidRPr="006F2C5F" w:rsidRDefault="007C744D" w:rsidP="006766B5">
        <w:pPr>
          <w:pStyle w:val="Footer"/>
          <w:jc w:val="center"/>
          <w:rPr>
            <w:rFonts w:ascii="Arial" w:hAnsi="Arial" w:cs="Arial"/>
            <w:sz w:val="22"/>
          </w:rPr>
        </w:pPr>
        <w:r w:rsidRPr="006F2C5F">
          <w:rPr>
            <w:rFonts w:ascii="Arial" w:hAnsi="Arial" w:cs="Arial"/>
            <w:sz w:val="22"/>
          </w:rPr>
          <w:fldChar w:fldCharType="begin"/>
        </w:r>
        <w:r w:rsidRPr="006F2C5F">
          <w:rPr>
            <w:rFonts w:ascii="Arial" w:hAnsi="Arial" w:cs="Arial"/>
            <w:sz w:val="22"/>
          </w:rPr>
          <w:instrText xml:space="preserve"> PAGE   \* MERGEFORMAT </w:instrText>
        </w:r>
        <w:r w:rsidRPr="006F2C5F">
          <w:rPr>
            <w:rFonts w:ascii="Arial" w:hAnsi="Arial" w:cs="Arial"/>
            <w:sz w:val="22"/>
          </w:rPr>
          <w:fldChar w:fldCharType="separate"/>
        </w:r>
        <w:r w:rsidR="00F67B90">
          <w:rPr>
            <w:rFonts w:ascii="Arial" w:hAnsi="Arial" w:cs="Arial"/>
            <w:noProof/>
            <w:sz w:val="22"/>
          </w:rPr>
          <w:t>12</w:t>
        </w:r>
        <w:r w:rsidRPr="006F2C5F">
          <w:rPr>
            <w:rFonts w:ascii="Arial" w:hAnsi="Arial" w:cs="Arial"/>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DBBE5" w14:textId="77777777" w:rsidR="00F67B90" w:rsidRDefault="00F67B90" w:rsidP="006766B5">
      <w:r>
        <w:separator/>
      </w:r>
    </w:p>
  </w:footnote>
  <w:footnote w:type="continuationSeparator" w:id="0">
    <w:p w14:paraId="180F8917" w14:textId="77777777" w:rsidR="00F67B90" w:rsidRDefault="00F67B90" w:rsidP="006766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ED4"/>
    <w:multiLevelType w:val="multilevel"/>
    <w:tmpl w:val="2110E1B8"/>
    <w:lvl w:ilvl="0">
      <w:start w:val="1"/>
      <w:numFmt w:val="decimal"/>
      <w:suff w:val="space"/>
      <w:lvlText w:val="Chapter %1. "/>
      <w:lvlJc w:val="center"/>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720"/>
      </w:pPr>
      <w:rPr>
        <w:rFonts w:ascii="Arial" w:hAnsi="Arial" w:cs="Arial" w:hint="default"/>
        <w:b/>
      </w:rPr>
    </w:lvl>
    <w:lvl w:ilvl="3">
      <w:start w:val="1"/>
      <w:numFmt w:val="decimal"/>
      <w:lvlRestart w:val="1"/>
      <w:suff w:val="space"/>
      <w:lvlText w:val="%4.%1.%2.%3"/>
      <w:lvlJc w:val="left"/>
      <w:pPr>
        <w:ind w:left="0" w:firstLine="0"/>
      </w:pPr>
      <w:rPr>
        <w:rFonts w:hint="default"/>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1" w15:restartNumberingAfterBreak="0">
    <w:nsid w:val="11CE3ACE"/>
    <w:multiLevelType w:val="multilevel"/>
    <w:tmpl w:val="5B089600"/>
    <w:lvl w:ilvl="0">
      <w:start w:val="1"/>
      <w:numFmt w:val="decimal"/>
      <w:suff w:val="space"/>
      <w:lvlText w:val="Chapter %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isLgl/>
      <w:suff w:val="space"/>
      <w:lvlText w:val="%1.%2.%3.%4"/>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2" w15:restartNumberingAfterBreak="0">
    <w:nsid w:val="190229ED"/>
    <w:multiLevelType w:val="multilevel"/>
    <w:tmpl w:val="AE10364A"/>
    <w:lvl w:ilvl="0">
      <w:start w:val="1"/>
      <w:numFmt w:val="decimal"/>
      <w:suff w:val="space"/>
      <w:lvlText w:val="Chapter %1. "/>
      <w:lvlJc w:val="center"/>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lvlRestart w:val="1"/>
      <w:suff w:val="space"/>
      <w:lvlText w:val="%4.%1.%2.%3"/>
      <w:lvlJc w:val="left"/>
      <w:pPr>
        <w:ind w:left="0" w:firstLine="0"/>
      </w:pPr>
      <w:rPr>
        <w:rFonts w:hint="default"/>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3" w15:restartNumberingAfterBreak="0">
    <w:nsid w:val="1C727059"/>
    <w:multiLevelType w:val="hybridMultilevel"/>
    <w:tmpl w:val="F0D850E8"/>
    <w:lvl w:ilvl="0" w:tplc="F616370A">
      <w:start w:val="1"/>
      <w:numFmt w:val="bullet"/>
      <w:pStyle w:val="ctrbulletedlist"/>
      <w:lvlText w:val=""/>
      <w:lvlJc w:val="left"/>
      <w:pPr>
        <w:ind w:left="720" w:hanging="360"/>
      </w:pPr>
      <w:rPr>
        <w:rFonts w:ascii="Symbol" w:hAnsi="Symbol" w:hint="default"/>
      </w:rPr>
    </w:lvl>
    <w:lvl w:ilvl="1" w:tplc="58F2AEC4">
      <w:start w:val="1"/>
      <w:numFmt w:val="bullet"/>
      <w:pStyle w:val="ctrbulletedsublist"/>
      <w:lvlText w:val="o"/>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F6C97"/>
    <w:multiLevelType w:val="multilevel"/>
    <w:tmpl w:val="DE5AE6F8"/>
    <w:lvl w:ilvl="0">
      <w:start w:val="1"/>
      <w:numFmt w:val="decimal"/>
      <w:suff w:val="space"/>
      <w:lvlText w:val="%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5" w15:restartNumberingAfterBreak="0">
    <w:nsid w:val="27133198"/>
    <w:multiLevelType w:val="multilevel"/>
    <w:tmpl w:val="55B46780"/>
    <w:lvl w:ilvl="0">
      <w:start w:val="1"/>
      <w:numFmt w:val="decimal"/>
      <w:pStyle w:val="Heading1"/>
      <w:suff w:val="space"/>
      <w:lvlText w:val="Chapter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B31135"/>
    <w:multiLevelType w:val="multilevel"/>
    <w:tmpl w:val="11903ACC"/>
    <w:lvl w:ilvl="0">
      <w:start w:val="1"/>
      <w:numFmt w:val="decimal"/>
      <w:suff w:val="space"/>
      <w:lvlText w:val="Chapter %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isLgl/>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7" w15:restartNumberingAfterBreak="0">
    <w:nsid w:val="36A62BC9"/>
    <w:multiLevelType w:val="hybridMultilevel"/>
    <w:tmpl w:val="7C289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8E54BD"/>
    <w:multiLevelType w:val="multilevel"/>
    <w:tmpl w:val="F75634C0"/>
    <w:lvl w:ilvl="0">
      <w:start w:val="1"/>
      <w:numFmt w:val="decimal"/>
      <w:suff w:val="space"/>
      <w:lvlText w:val="%1"/>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suff w:val="space"/>
      <w:lvlText w:val="%1-%2-%3-%4"/>
      <w:lvlJc w:val="center"/>
      <w:pPr>
        <w:ind w:left="0" w:firstLine="0"/>
      </w:pPr>
      <w:rPr>
        <w:rFonts w:hint="default"/>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9" w15:restartNumberingAfterBreak="0">
    <w:nsid w:val="3D3969D9"/>
    <w:multiLevelType w:val="multilevel"/>
    <w:tmpl w:val="F8F6A858"/>
    <w:lvl w:ilvl="0">
      <w:start w:val="1"/>
      <w:numFmt w:val="decimal"/>
      <w:suff w:val="space"/>
      <w:lvlText w:val="Chapter %1. "/>
      <w:lvlJc w:val="center"/>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suff w:val="space"/>
      <w:lvlText w:val="%4.%1.%2.%3"/>
      <w:lvlJc w:val="left"/>
      <w:pPr>
        <w:ind w:left="0" w:firstLine="0"/>
      </w:pPr>
      <w:rPr>
        <w:rFonts w:hint="default"/>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10" w15:restartNumberingAfterBreak="0">
    <w:nsid w:val="55A311A3"/>
    <w:multiLevelType w:val="multilevel"/>
    <w:tmpl w:val="6162649C"/>
    <w:lvl w:ilvl="0">
      <w:start w:val="1"/>
      <w:numFmt w:val="decimal"/>
      <w:suff w:val="space"/>
      <w:lvlText w:val="Chapter %1. "/>
      <w:lvlJc w:val="center"/>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suff w:val="space"/>
      <w:lvlText w:val="%4.%1.%2.%3"/>
      <w:lvlJc w:val="left"/>
      <w:pPr>
        <w:ind w:left="0" w:firstLine="0"/>
      </w:pPr>
      <w:rPr>
        <w:rFonts w:hint="default"/>
        <w:i w:val="0"/>
        <w:sz w:val="24"/>
        <w:szCs w:val="24"/>
      </w:rPr>
    </w:lvl>
    <w:lvl w:ilvl="4">
      <w:start w:val="1"/>
      <w:numFmt w:val="decimal"/>
      <w:lvlRestart w:val="1"/>
      <w:suff w:val="space"/>
      <w:lvlText w:val="%1.%2.%3.%4.%5"/>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11" w15:restartNumberingAfterBreak="0">
    <w:nsid w:val="5AF066FF"/>
    <w:multiLevelType w:val="multilevel"/>
    <w:tmpl w:val="D0001EA0"/>
    <w:lvl w:ilvl="0">
      <w:start w:val="1"/>
      <w:numFmt w:val="decimal"/>
      <w:suff w:val="space"/>
      <w:lvlText w:val="Chapter %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isLgl/>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12" w15:restartNumberingAfterBreak="0">
    <w:nsid w:val="78A10E56"/>
    <w:multiLevelType w:val="multilevel"/>
    <w:tmpl w:val="4C5A9616"/>
    <w:lvl w:ilvl="0">
      <w:start w:val="1"/>
      <w:numFmt w:val="decimal"/>
      <w:suff w:val="space"/>
      <w:lvlText w:val="Chapter %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isLgl/>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abstractNum w:abstractNumId="13" w15:restartNumberingAfterBreak="0">
    <w:nsid w:val="7B2E7767"/>
    <w:multiLevelType w:val="multilevel"/>
    <w:tmpl w:val="B040051A"/>
    <w:lvl w:ilvl="0">
      <w:start w:val="1"/>
      <w:numFmt w:val="decimal"/>
      <w:suff w:val="space"/>
      <w:lvlText w:val="Chapter %1. "/>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isLgl/>
      <w:suff w:val="space"/>
      <w:lvlText w:val="%1.%2.%3.%4"/>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suff w:val="space"/>
      <w:lvlText w:val="Table %1.%5:"/>
      <w:lvlJc w:val="center"/>
      <w:pPr>
        <w:ind w:left="0" w:firstLine="0"/>
      </w:pPr>
      <w:rPr>
        <w:rFonts w:hint="default"/>
      </w:rPr>
    </w:lvl>
    <w:lvl w:ilvl="5">
      <w:start w:val="1"/>
      <w:numFmt w:val="none"/>
      <w:lvlRestart w:val="0"/>
      <w:suff w:val="nothing"/>
      <w:lvlText w:val=""/>
      <w:lvlJc w:val="center"/>
      <w:pPr>
        <w:ind w:left="0" w:firstLine="0"/>
      </w:pPr>
      <w:rPr>
        <w:rFonts w:hint="default"/>
      </w:rPr>
    </w:lvl>
    <w:lvl w:ilvl="6">
      <w:start w:val="1"/>
      <w:numFmt w:val="none"/>
      <w:lvlText w:val=""/>
      <w:lvlJc w:val="left"/>
      <w:pPr>
        <w:tabs>
          <w:tab w:val="num" w:pos="547"/>
        </w:tabs>
        <w:ind w:left="547" w:hanging="547"/>
      </w:pPr>
      <w:rPr>
        <w:rFonts w:hint="default"/>
      </w:rPr>
    </w:lvl>
    <w:lvl w:ilvl="7">
      <w:start w:val="1"/>
      <w:numFmt w:val="none"/>
      <w:lvlRestart w:val="6"/>
      <w:lvlText w:val=""/>
      <w:lvlJc w:val="center"/>
      <w:pPr>
        <w:tabs>
          <w:tab w:val="num" w:pos="0"/>
        </w:tabs>
        <w:ind w:left="0" w:firstLine="0"/>
      </w:pPr>
      <w:rPr>
        <w:rFonts w:hint="default"/>
      </w:rPr>
    </w:lvl>
    <w:lvl w:ilvl="8">
      <w:start w:val="1"/>
      <w:numFmt w:val="none"/>
      <w:lvlRestart w:val="6"/>
      <w:lvlText w:val=""/>
      <w:lvlJc w:val="center"/>
      <w:pPr>
        <w:tabs>
          <w:tab w:val="num" w:pos="0"/>
        </w:tabs>
        <w:ind w:left="0" w:firstLine="0"/>
      </w:pPr>
      <w:rPr>
        <w:rFonts w:hint="default"/>
      </w:rPr>
    </w:lvl>
  </w:abstractNum>
  <w:num w:numId="1">
    <w:abstractNumId w:val="0"/>
  </w:num>
  <w:num w:numId="2">
    <w:abstractNumId w:val="2"/>
  </w:num>
  <w:num w:numId="3">
    <w:abstractNumId w:val="0"/>
    <w:lvlOverride w:ilvl="0">
      <w:lvl w:ilvl="0">
        <w:start w:val="1"/>
        <w:numFmt w:val="decimal"/>
        <w:suff w:val="space"/>
        <w:lvlText w:val="Chapter %1. "/>
        <w:lvlJc w:val="center"/>
        <w:pPr>
          <w:ind w:left="0" w:firstLine="0"/>
        </w:pPr>
        <w:rPr>
          <w:rFonts w:hint="default"/>
          <w:color w:val="auto"/>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lvlRestart w:val="1"/>
        <w:suff w:val="space"/>
        <w:lvlText w:val="%4.%1.%2.%3"/>
        <w:lvlJc w:val="left"/>
        <w:pPr>
          <w:ind w:left="0" w:firstLine="0"/>
        </w:pPr>
        <w:rPr>
          <w:rFonts w:hint="default"/>
        </w:rPr>
      </w:lvl>
    </w:lvlOverride>
    <w:lvlOverride w:ilvl="4">
      <w:lvl w:ilvl="4">
        <w:start w:val="1"/>
        <w:numFmt w:val="decimal"/>
        <w:lvlRestart w:val="1"/>
        <w:suff w:val="space"/>
        <w:lvlText w:val="Table %1.%5:"/>
        <w:lvlJc w:val="center"/>
        <w:pPr>
          <w:ind w:left="0" w:firstLine="0"/>
        </w:pPr>
        <w:rPr>
          <w:rFonts w:hint="default"/>
        </w:rPr>
      </w:lvl>
    </w:lvlOverride>
    <w:lvlOverride w:ilvl="5">
      <w:lvl w:ilvl="5">
        <w:start w:val="1"/>
        <w:numFmt w:val="none"/>
        <w:lvlRestart w:val="0"/>
        <w:suff w:val="nothing"/>
        <w:lvlText w:val=""/>
        <w:lvlJc w:val="center"/>
        <w:pPr>
          <w:ind w:left="0" w:firstLine="0"/>
        </w:pPr>
        <w:rPr>
          <w:rFonts w:hint="default"/>
        </w:rPr>
      </w:lvl>
    </w:lvlOverride>
    <w:lvlOverride w:ilvl="6">
      <w:lvl w:ilvl="6">
        <w:start w:val="1"/>
        <w:numFmt w:val="none"/>
        <w:lvlText w:val=""/>
        <w:lvlJc w:val="left"/>
        <w:pPr>
          <w:tabs>
            <w:tab w:val="num" w:pos="547"/>
          </w:tabs>
          <w:ind w:left="547" w:hanging="547"/>
        </w:pPr>
        <w:rPr>
          <w:rFonts w:hint="default"/>
        </w:rPr>
      </w:lvl>
    </w:lvlOverride>
    <w:lvlOverride w:ilvl="7">
      <w:lvl w:ilvl="7">
        <w:start w:val="1"/>
        <w:numFmt w:val="none"/>
        <w:lvlRestart w:val="6"/>
        <w:lvlText w:val=""/>
        <w:lvlJc w:val="center"/>
        <w:pPr>
          <w:tabs>
            <w:tab w:val="num" w:pos="0"/>
          </w:tabs>
          <w:ind w:left="0" w:firstLine="0"/>
        </w:pPr>
        <w:rPr>
          <w:rFonts w:hint="default"/>
        </w:rPr>
      </w:lvl>
    </w:lvlOverride>
    <w:lvlOverride w:ilvl="8">
      <w:lvl w:ilvl="8">
        <w:start w:val="1"/>
        <w:numFmt w:val="none"/>
        <w:lvlRestart w:val="6"/>
        <w:lvlText w:val=""/>
        <w:lvlJc w:val="center"/>
        <w:pPr>
          <w:tabs>
            <w:tab w:val="num" w:pos="0"/>
          </w:tabs>
          <w:ind w:left="0" w:firstLine="0"/>
        </w:pPr>
        <w:rPr>
          <w:rFonts w:hint="default"/>
        </w:rPr>
      </w:lvl>
    </w:lvlOverride>
  </w:num>
  <w:num w:numId="4">
    <w:abstractNumId w:val="10"/>
  </w:num>
  <w:num w:numId="5">
    <w:abstractNumId w:val="13"/>
  </w:num>
  <w:num w:numId="6">
    <w:abstractNumId w:val="7"/>
  </w:num>
  <w:num w:numId="7">
    <w:abstractNumId w:val="9"/>
  </w:num>
  <w:num w:numId="8">
    <w:abstractNumId w:val="13"/>
    <w:lvlOverride w:ilvl="0">
      <w:lvl w:ilvl="0">
        <w:start w:val="1"/>
        <w:numFmt w:val="decimal"/>
        <w:suff w:val="space"/>
        <w:lvlText w:val="Chapter %1. "/>
        <w:lvlJc w:val="center"/>
        <w:pPr>
          <w:ind w:left="0" w:firstLine="0"/>
        </w:pPr>
        <w:rPr>
          <w:rFonts w:hint="default"/>
          <w:color w:val="auto"/>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lvlRestart w:val="1"/>
        <w:suff w:val="space"/>
        <w:lvlText w:val="Figure %1.%4:"/>
        <w:lvlJc w:val="center"/>
        <w:pPr>
          <w:ind w:left="0" w:firstLine="0"/>
        </w:pPr>
        <w:rPr>
          <w:rFonts w:hint="default"/>
        </w:rPr>
      </w:lvl>
    </w:lvlOverride>
    <w:lvlOverride w:ilvl="4">
      <w:lvl w:ilvl="4">
        <w:start w:val="1"/>
        <w:numFmt w:val="decimal"/>
        <w:lvlRestart w:val="1"/>
        <w:suff w:val="space"/>
        <w:lvlText w:val="Table %1.%5:"/>
        <w:lvlJc w:val="center"/>
        <w:pPr>
          <w:ind w:left="0" w:firstLine="0"/>
        </w:pPr>
        <w:rPr>
          <w:rFonts w:hint="default"/>
        </w:rPr>
      </w:lvl>
    </w:lvlOverride>
    <w:lvlOverride w:ilvl="5">
      <w:lvl w:ilvl="5">
        <w:start w:val="1"/>
        <w:numFmt w:val="none"/>
        <w:lvlRestart w:val="0"/>
        <w:suff w:val="nothing"/>
        <w:lvlText w:val=""/>
        <w:lvlJc w:val="center"/>
        <w:pPr>
          <w:ind w:left="0" w:firstLine="0"/>
        </w:pPr>
        <w:rPr>
          <w:rFonts w:hint="default"/>
        </w:rPr>
      </w:lvl>
    </w:lvlOverride>
    <w:lvlOverride w:ilvl="6">
      <w:lvl w:ilvl="6">
        <w:start w:val="1"/>
        <w:numFmt w:val="none"/>
        <w:lvlText w:val=""/>
        <w:lvlJc w:val="left"/>
        <w:pPr>
          <w:tabs>
            <w:tab w:val="num" w:pos="547"/>
          </w:tabs>
          <w:ind w:left="547" w:hanging="547"/>
        </w:pPr>
        <w:rPr>
          <w:rFonts w:hint="default"/>
        </w:rPr>
      </w:lvl>
    </w:lvlOverride>
    <w:lvlOverride w:ilvl="7">
      <w:lvl w:ilvl="7">
        <w:start w:val="1"/>
        <w:numFmt w:val="none"/>
        <w:lvlRestart w:val="6"/>
        <w:lvlText w:val=""/>
        <w:lvlJc w:val="center"/>
        <w:pPr>
          <w:tabs>
            <w:tab w:val="num" w:pos="0"/>
          </w:tabs>
          <w:ind w:left="0" w:firstLine="0"/>
        </w:pPr>
        <w:rPr>
          <w:rFonts w:hint="default"/>
        </w:rPr>
      </w:lvl>
    </w:lvlOverride>
    <w:lvlOverride w:ilvl="8">
      <w:lvl w:ilvl="8">
        <w:start w:val="1"/>
        <w:numFmt w:val="none"/>
        <w:lvlRestart w:val="6"/>
        <w:lvlText w:val=""/>
        <w:lvlJc w:val="center"/>
        <w:pPr>
          <w:tabs>
            <w:tab w:val="num" w:pos="0"/>
          </w:tabs>
          <w:ind w:left="0" w:firstLine="0"/>
        </w:pPr>
        <w:rPr>
          <w:rFonts w:hint="default"/>
        </w:rPr>
      </w:lvl>
    </w:lvlOverride>
  </w:num>
  <w:num w:numId="9">
    <w:abstractNumId w:val="8"/>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
  </w:num>
  <w:num w:numId="13">
    <w:abstractNumId w:val="12"/>
  </w:num>
  <w:num w:numId="14">
    <w:abstractNumId w:val="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6"/>
    <w:lvlOverride w:ilvl="0">
      <w:lvl w:ilvl="0">
        <w:start w:val="1"/>
        <w:numFmt w:val="decimal"/>
        <w:suff w:val="space"/>
        <w:lvlText w:val="Chapter %1. "/>
        <w:lvlJc w:val="left"/>
        <w:pPr>
          <w:ind w:left="0" w:firstLine="0"/>
        </w:pPr>
        <w:rPr>
          <w:rFonts w:hint="default"/>
          <w:color w:val="auto"/>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lvlRestart w:val="1"/>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Restart w:val="1"/>
        <w:suff w:val="space"/>
        <w:lvlText w:val="Table %1.%5:"/>
        <w:lvlJc w:val="center"/>
        <w:pPr>
          <w:ind w:left="0" w:firstLine="0"/>
        </w:pPr>
        <w:rPr>
          <w:rFonts w:hint="default"/>
        </w:rPr>
      </w:lvl>
    </w:lvlOverride>
    <w:lvlOverride w:ilvl="5">
      <w:lvl w:ilvl="5">
        <w:start w:val="1"/>
        <w:numFmt w:val="none"/>
        <w:lvlRestart w:val="0"/>
        <w:suff w:val="nothing"/>
        <w:lvlText w:val=""/>
        <w:lvlJc w:val="center"/>
        <w:pPr>
          <w:ind w:left="0" w:firstLine="0"/>
        </w:pPr>
        <w:rPr>
          <w:rFonts w:hint="default"/>
        </w:rPr>
      </w:lvl>
    </w:lvlOverride>
    <w:lvlOverride w:ilvl="6">
      <w:lvl w:ilvl="6">
        <w:start w:val="1"/>
        <w:numFmt w:val="none"/>
        <w:lvlText w:val=""/>
        <w:lvlJc w:val="left"/>
        <w:pPr>
          <w:tabs>
            <w:tab w:val="num" w:pos="547"/>
          </w:tabs>
          <w:ind w:left="547" w:hanging="547"/>
        </w:pPr>
        <w:rPr>
          <w:rFonts w:hint="default"/>
        </w:rPr>
      </w:lvl>
    </w:lvlOverride>
    <w:lvlOverride w:ilvl="7">
      <w:lvl w:ilvl="7">
        <w:start w:val="1"/>
        <w:numFmt w:val="none"/>
        <w:lvlRestart w:val="6"/>
        <w:lvlText w:val=""/>
        <w:lvlJc w:val="center"/>
        <w:pPr>
          <w:tabs>
            <w:tab w:val="num" w:pos="0"/>
          </w:tabs>
          <w:ind w:left="0" w:firstLine="0"/>
        </w:pPr>
        <w:rPr>
          <w:rFonts w:hint="default"/>
        </w:rPr>
      </w:lvl>
    </w:lvlOverride>
    <w:lvlOverride w:ilvl="8">
      <w:lvl w:ilvl="8">
        <w:start w:val="1"/>
        <w:numFmt w:val="none"/>
        <w:lvlRestart w:val="6"/>
        <w:lvlText w:val=""/>
        <w:lvlJc w:val="center"/>
        <w:pPr>
          <w:tabs>
            <w:tab w:val="num" w:pos="0"/>
          </w:tabs>
          <w:ind w:left="0" w:firstLine="0"/>
        </w:pPr>
        <w:rPr>
          <w:rFonts w:hint="default"/>
        </w:rPr>
      </w:lvl>
    </w:lvlOverride>
  </w:num>
  <w:num w:numId="20">
    <w:abstractNumId w:val="4"/>
  </w:num>
  <w:num w:numId="21">
    <w:abstractNumId w:val="4"/>
  </w:num>
  <w:num w:numId="22">
    <w:abstractNumId w:val="4"/>
    <w:lvlOverride w:ilvl="0">
      <w:lvl w:ilvl="0">
        <w:start w:val="1"/>
        <w:numFmt w:val="decimal"/>
        <w:suff w:val="space"/>
        <w:lvlText w:val="%1. "/>
        <w:lvlJc w:val="left"/>
        <w:pPr>
          <w:ind w:left="0" w:firstLine="0"/>
        </w:pPr>
        <w:rPr>
          <w:rFonts w:hint="default"/>
          <w:color w:val="auto"/>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Restart w:val="1"/>
        <w:suff w:val="space"/>
        <w:lvlText w:val="Table %1.%5:"/>
        <w:lvlJc w:val="center"/>
        <w:pPr>
          <w:ind w:left="0" w:firstLine="0"/>
        </w:pPr>
        <w:rPr>
          <w:rFonts w:hint="default"/>
        </w:rPr>
      </w:lvl>
    </w:lvlOverride>
    <w:lvlOverride w:ilvl="5">
      <w:lvl w:ilvl="5">
        <w:start w:val="1"/>
        <w:numFmt w:val="none"/>
        <w:lvlRestart w:val="0"/>
        <w:suff w:val="nothing"/>
        <w:lvlText w:val=""/>
        <w:lvlJc w:val="center"/>
        <w:pPr>
          <w:ind w:left="0" w:firstLine="0"/>
        </w:pPr>
        <w:rPr>
          <w:rFonts w:hint="default"/>
        </w:rPr>
      </w:lvl>
    </w:lvlOverride>
    <w:lvlOverride w:ilvl="6">
      <w:lvl w:ilvl="6">
        <w:start w:val="1"/>
        <w:numFmt w:val="none"/>
        <w:lvlText w:val=""/>
        <w:lvlJc w:val="left"/>
        <w:pPr>
          <w:tabs>
            <w:tab w:val="num" w:pos="547"/>
          </w:tabs>
          <w:ind w:left="547" w:hanging="547"/>
        </w:pPr>
        <w:rPr>
          <w:rFonts w:hint="default"/>
        </w:rPr>
      </w:lvl>
    </w:lvlOverride>
    <w:lvlOverride w:ilvl="7">
      <w:lvl w:ilvl="7">
        <w:start w:val="1"/>
        <w:numFmt w:val="none"/>
        <w:lvlRestart w:val="6"/>
        <w:lvlText w:val=""/>
        <w:lvlJc w:val="center"/>
        <w:pPr>
          <w:tabs>
            <w:tab w:val="num" w:pos="0"/>
          </w:tabs>
          <w:ind w:left="0" w:firstLine="0"/>
        </w:pPr>
        <w:rPr>
          <w:rFonts w:hint="default"/>
        </w:rPr>
      </w:lvl>
    </w:lvlOverride>
    <w:lvlOverride w:ilvl="8">
      <w:lvl w:ilvl="8">
        <w:start w:val="1"/>
        <w:numFmt w:val="none"/>
        <w:lvlRestart w:val="6"/>
        <w:lvlText w:val=""/>
        <w:lvlJc w:val="center"/>
        <w:pPr>
          <w:tabs>
            <w:tab w:val="num" w:pos="0"/>
          </w:tabs>
          <w:ind w:left="0" w:firstLine="0"/>
        </w:pPr>
        <w:rPr>
          <w:rFonts w:hint="default"/>
        </w:rPr>
      </w:lvl>
    </w:lvlOverride>
  </w:num>
  <w:num w:numId="23">
    <w:abstractNumId w:val="5"/>
  </w:num>
  <w:num w:numId="24">
    <w:abstractNumId w:val="5"/>
  </w:num>
  <w:num w:numId="25">
    <w:abstractNumId w:val="5"/>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pStyle w:val="Heading4"/>
        <w:suff w:val="space"/>
        <w:lvlText w:val="%1.%2.%3.%4."/>
        <w:lvlJc w:val="left"/>
        <w:pPr>
          <w:ind w:left="0" w:firstLine="0"/>
        </w:pPr>
        <w:rPr>
          <w:rFonts w:hint="default"/>
        </w:rPr>
      </w:lvl>
    </w:lvlOverride>
    <w:lvlOverride w:ilvl="4">
      <w:lvl w:ilvl="4">
        <w:start w:val="1"/>
        <w:numFmt w:val="decimal"/>
        <w:pStyle w:val="Heading5"/>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3"/>
  </w:num>
  <w:num w:numId="2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ureen Kelly">
    <w15:presenceInfo w15:providerId="AD" w15:userId="S-1-5-21-527237240-963894560-725345543-3768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B90"/>
    <w:rsid w:val="00011E5A"/>
    <w:rsid w:val="00017100"/>
    <w:rsid w:val="00017AD0"/>
    <w:rsid w:val="00035E48"/>
    <w:rsid w:val="0004712A"/>
    <w:rsid w:val="00051AFC"/>
    <w:rsid w:val="00051BAE"/>
    <w:rsid w:val="00052FC6"/>
    <w:rsid w:val="00056FC4"/>
    <w:rsid w:val="000603D6"/>
    <w:rsid w:val="00064EB6"/>
    <w:rsid w:val="0006637A"/>
    <w:rsid w:val="00071615"/>
    <w:rsid w:val="00096AC2"/>
    <w:rsid w:val="000C18CA"/>
    <w:rsid w:val="000C5601"/>
    <w:rsid w:val="000D5491"/>
    <w:rsid w:val="000E28C3"/>
    <w:rsid w:val="000F1D17"/>
    <w:rsid w:val="000F61E8"/>
    <w:rsid w:val="00155282"/>
    <w:rsid w:val="00181158"/>
    <w:rsid w:val="00193B32"/>
    <w:rsid w:val="001958CB"/>
    <w:rsid w:val="001A711A"/>
    <w:rsid w:val="001B2A78"/>
    <w:rsid w:val="001B46F7"/>
    <w:rsid w:val="001E1C54"/>
    <w:rsid w:val="001E2F08"/>
    <w:rsid w:val="001F2629"/>
    <w:rsid w:val="001F2C99"/>
    <w:rsid w:val="00202683"/>
    <w:rsid w:val="002064BD"/>
    <w:rsid w:val="00211D50"/>
    <w:rsid w:val="002137AA"/>
    <w:rsid w:val="00233514"/>
    <w:rsid w:val="002369E4"/>
    <w:rsid w:val="00241425"/>
    <w:rsid w:val="00243EC3"/>
    <w:rsid w:val="0026072C"/>
    <w:rsid w:val="0026145A"/>
    <w:rsid w:val="00263F36"/>
    <w:rsid w:val="002662C3"/>
    <w:rsid w:val="00266BC5"/>
    <w:rsid w:val="00273308"/>
    <w:rsid w:val="00274607"/>
    <w:rsid w:val="00292C04"/>
    <w:rsid w:val="00293EA6"/>
    <w:rsid w:val="002A7BBA"/>
    <w:rsid w:val="002B77B2"/>
    <w:rsid w:val="002C1A38"/>
    <w:rsid w:val="002C2EE4"/>
    <w:rsid w:val="002D6440"/>
    <w:rsid w:val="002E142B"/>
    <w:rsid w:val="002E1AEC"/>
    <w:rsid w:val="003106F6"/>
    <w:rsid w:val="00326419"/>
    <w:rsid w:val="00380A2F"/>
    <w:rsid w:val="0039707C"/>
    <w:rsid w:val="003A1F37"/>
    <w:rsid w:val="003A600E"/>
    <w:rsid w:val="003B1079"/>
    <w:rsid w:val="003C0D51"/>
    <w:rsid w:val="003C4273"/>
    <w:rsid w:val="003C51AA"/>
    <w:rsid w:val="003C7A7F"/>
    <w:rsid w:val="003E11F8"/>
    <w:rsid w:val="00400935"/>
    <w:rsid w:val="00407D4B"/>
    <w:rsid w:val="00430486"/>
    <w:rsid w:val="00444307"/>
    <w:rsid w:val="00472FD9"/>
    <w:rsid w:val="00494959"/>
    <w:rsid w:val="004A3FF4"/>
    <w:rsid w:val="004B1C6E"/>
    <w:rsid w:val="004C13E8"/>
    <w:rsid w:val="004C1711"/>
    <w:rsid w:val="004D15B5"/>
    <w:rsid w:val="004D1CD1"/>
    <w:rsid w:val="004E7264"/>
    <w:rsid w:val="00514E79"/>
    <w:rsid w:val="0052043A"/>
    <w:rsid w:val="00523013"/>
    <w:rsid w:val="00530069"/>
    <w:rsid w:val="005300F4"/>
    <w:rsid w:val="00531872"/>
    <w:rsid w:val="00537B83"/>
    <w:rsid w:val="00550EBF"/>
    <w:rsid w:val="00551F20"/>
    <w:rsid w:val="00566DD6"/>
    <w:rsid w:val="0058466C"/>
    <w:rsid w:val="005929E8"/>
    <w:rsid w:val="005B5539"/>
    <w:rsid w:val="005B6609"/>
    <w:rsid w:val="005E130F"/>
    <w:rsid w:val="00615E4B"/>
    <w:rsid w:val="00645BB6"/>
    <w:rsid w:val="00647EBA"/>
    <w:rsid w:val="006653B4"/>
    <w:rsid w:val="0066662B"/>
    <w:rsid w:val="006766B5"/>
    <w:rsid w:val="006A6B27"/>
    <w:rsid w:val="006A6FE9"/>
    <w:rsid w:val="006B2AE5"/>
    <w:rsid w:val="006B36EE"/>
    <w:rsid w:val="006C4A2A"/>
    <w:rsid w:val="006C6892"/>
    <w:rsid w:val="006D789B"/>
    <w:rsid w:val="006E6ABA"/>
    <w:rsid w:val="006E7990"/>
    <w:rsid w:val="006F057D"/>
    <w:rsid w:val="006F2C5F"/>
    <w:rsid w:val="006F530C"/>
    <w:rsid w:val="006F5BF9"/>
    <w:rsid w:val="006F7293"/>
    <w:rsid w:val="00700C32"/>
    <w:rsid w:val="00710DE2"/>
    <w:rsid w:val="00712D44"/>
    <w:rsid w:val="00727892"/>
    <w:rsid w:val="00735410"/>
    <w:rsid w:val="00774FB9"/>
    <w:rsid w:val="00785981"/>
    <w:rsid w:val="007A5085"/>
    <w:rsid w:val="007B17E2"/>
    <w:rsid w:val="007C4A0E"/>
    <w:rsid w:val="007C6563"/>
    <w:rsid w:val="007C744D"/>
    <w:rsid w:val="007D36C6"/>
    <w:rsid w:val="007E019F"/>
    <w:rsid w:val="008020BB"/>
    <w:rsid w:val="00810DFD"/>
    <w:rsid w:val="008170D1"/>
    <w:rsid w:val="0082659D"/>
    <w:rsid w:val="00832EC8"/>
    <w:rsid w:val="008367E5"/>
    <w:rsid w:val="00836D18"/>
    <w:rsid w:val="00837D74"/>
    <w:rsid w:val="008402D1"/>
    <w:rsid w:val="00840724"/>
    <w:rsid w:val="00846A08"/>
    <w:rsid w:val="00847987"/>
    <w:rsid w:val="00851F3E"/>
    <w:rsid w:val="00855330"/>
    <w:rsid w:val="00855BBD"/>
    <w:rsid w:val="00861B88"/>
    <w:rsid w:val="0086528E"/>
    <w:rsid w:val="00881D18"/>
    <w:rsid w:val="008A4983"/>
    <w:rsid w:val="008B3B82"/>
    <w:rsid w:val="008B42A0"/>
    <w:rsid w:val="008E4B1F"/>
    <w:rsid w:val="008F48D0"/>
    <w:rsid w:val="009043BE"/>
    <w:rsid w:val="009062CB"/>
    <w:rsid w:val="009115DA"/>
    <w:rsid w:val="00913841"/>
    <w:rsid w:val="00936000"/>
    <w:rsid w:val="0093623B"/>
    <w:rsid w:val="00937811"/>
    <w:rsid w:val="00971D2C"/>
    <w:rsid w:val="00980BAD"/>
    <w:rsid w:val="00987658"/>
    <w:rsid w:val="00991B23"/>
    <w:rsid w:val="009A05BB"/>
    <w:rsid w:val="009A1637"/>
    <w:rsid w:val="009C437C"/>
    <w:rsid w:val="009C4423"/>
    <w:rsid w:val="009C6457"/>
    <w:rsid w:val="009E10E9"/>
    <w:rsid w:val="009E2F67"/>
    <w:rsid w:val="009F0D56"/>
    <w:rsid w:val="009F7774"/>
    <w:rsid w:val="00A069D8"/>
    <w:rsid w:val="00A27343"/>
    <w:rsid w:val="00A31CB3"/>
    <w:rsid w:val="00A41E4C"/>
    <w:rsid w:val="00A56790"/>
    <w:rsid w:val="00A86188"/>
    <w:rsid w:val="00A93433"/>
    <w:rsid w:val="00A9431D"/>
    <w:rsid w:val="00AA0416"/>
    <w:rsid w:val="00AC09C5"/>
    <w:rsid w:val="00AC1122"/>
    <w:rsid w:val="00AD06D7"/>
    <w:rsid w:val="00AE333C"/>
    <w:rsid w:val="00AF1BE8"/>
    <w:rsid w:val="00B0789E"/>
    <w:rsid w:val="00B14AC1"/>
    <w:rsid w:val="00B164D8"/>
    <w:rsid w:val="00B24C2A"/>
    <w:rsid w:val="00B26151"/>
    <w:rsid w:val="00B51A83"/>
    <w:rsid w:val="00BA1396"/>
    <w:rsid w:val="00BB2341"/>
    <w:rsid w:val="00BB3FFF"/>
    <w:rsid w:val="00BE43AD"/>
    <w:rsid w:val="00BE5C92"/>
    <w:rsid w:val="00C023BE"/>
    <w:rsid w:val="00C15457"/>
    <w:rsid w:val="00C3183B"/>
    <w:rsid w:val="00C42E9F"/>
    <w:rsid w:val="00C50047"/>
    <w:rsid w:val="00C54046"/>
    <w:rsid w:val="00C8375A"/>
    <w:rsid w:val="00C84BF4"/>
    <w:rsid w:val="00C84D71"/>
    <w:rsid w:val="00C921CD"/>
    <w:rsid w:val="00C96BF0"/>
    <w:rsid w:val="00C97F54"/>
    <w:rsid w:val="00CA4921"/>
    <w:rsid w:val="00CC6720"/>
    <w:rsid w:val="00CD3CB7"/>
    <w:rsid w:val="00CE14E5"/>
    <w:rsid w:val="00CF40AC"/>
    <w:rsid w:val="00D07801"/>
    <w:rsid w:val="00D11D11"/>
    <w:rsid w:val="00D164E9"/>
    <w:rsid w:val="00D16673"/>
    <w:rsid w:val="00D227E8"/>
    <w:rsid w:val="00D307CD"/>
    <w:rsid w:val="00D37EA5"/>
    <w:rsid w:val="00D40E98"/>
    <w:rsid w:val="00D42C92"/>
    <w:rsid w:val="00D50494"/>
    <w:rsid w:val="00D57111"/>
    <w:rsid w:val="00D60FDD"/>
    <w:rsid w:val="00D67F0C"/>
    <w:rsid w:val="00D725D0"/>
    <w:rsid w:val="00D750AA"/>
    <w:rsid w:val="00D86997"/>
    <w:rsid w:val="00D96DE7"/>
    <w:rsid w:val="00DB183C"/>
    <w:rsid w:val="00DB37B9"/>
    <w:rsid w:val="00DB521F"/>
    <w:rsid w:val="00DE3431"/>
    <w:rsid w:val="00DE5805"/>
    <w:rsid w:val="00E050C8"/>
    <w:rsid w:val="00E06225"/>
    <w:rsid w:val="00E1276D"/>
    <w:rsid w:val="00E13A42"/>
    <w:rsid w:val="00E2526C"/>
    <w:rsid w:val="00E2537C"/>
    <w:rsid w:val="00E52390"/>
    <w:rsid w:val="00E57C4E"/>
    <w:rsid w:val="00E6175F"/>
    <w:rsid w:val="00E6285F"/>
    <w:rsid w:val="00E6605B"/>
    <w:rsid w:val="00E771CA"/>
    <w:rsid w:val="00E77A3A"/>
    <w:rsid w:val="00EA5FEB"/>
    <w:rsid w:val="00EB077C"/>
    <w:rsid w:val="00EB578B"/>
    <w:rsid w:val="00ED12B2"/>
    <w:rsid w:val="00ED6939"/>
    <w:rsid w:val="00EE478C"/>
    <w:rsid w:val="00EE4815"/>
    <w:rsid w:val="00F02D33"/>
    <w:rsid w:val="00F033C8"/>
    <w:rsid w:val="00F04033"/>
    <w:rsid w:val="00F069F5"/>
    <w:rsid w:val="00F10293"/>
    <w:rsid w:val="00F14E7B"/>
    <w:rsid w:val="00F26BA3"/>
    <w:rsid w:val="00F3106C"/>
    <w:rsid w:val="00F31DB0"/>
    <w:rsid w:val="00F54CCE"/>
    <w:rsid w:val="00F65A85"/>
    <w:rsid w:val="00F67B90"/>
    <w:rsid w:val="00F7079E"/>
    <w:rsid w:val="00F77CB7"/>
    <w:rsid w:val="00F859D8"/>
    <w:rsid w:val="00F85B17"/>
    <w:rsid w:val="00F86206"/>
    <w:rsid w:val="00FA39B4"/>
    <w:rsid w:val="00FA477B"/>
    <w:rsid w:val="00FA5AFF"/>
    <w:rsid w:val="00FA6D11"/>
    <w:rsid w:val="00FA7EFA"/>
    <w:rsid w:val="00FC1AA0"/>
    <w:rsid w:val="00FD1CD1"/>
    <w:rsid w:val="00FD59F6"/>
    <w:rsid w:val="00FE308B"/>
    <w:rsid w:val="00FF2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13478E"/>
  <w15:chartTrackingRefBased/>
  <w15:docId w15:val="{4BCBE704-A1EC-4E6D-BD0C-2F0FFD9F1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42B"/>
    <w:pPr>
      <w:spacing w:after="0" w:line="240" w:lineRule="auto"/>
    </w:pPr>
    <w:rPr>
      <w:rFonts w:ascii="Times New Roman" w:hAnsi="Times New Roman"/>
      <w:sz w:val="24"/>
    </w:rPr>
  </w:style>
  <w:style w:type="paragraph" w:styleId="Heading1">
    <w:name w:val="heading 1"/>
    <w:basedOn w:val="Normal"/>
    <w:next w:val="Normal"/>
    <w:link w:val="Heading1Char"/>
    <w:qFormat/>
    <w:rsid w:val="004D1CD1"/>
    <w:pPr>
      <w:keepNext/>
      <w:keepLines/>
      <w:numPr>
        <w:numId w:val="24"/>
      </w:numPr>
      <w:spacing w:before="240" w:after="360"/>
      <w:outlineLvl w:val="0"/>
    </w:pPr>
    <w:rPr>
      <w:rFonts w:ascii="Arial Black" w:eastAsiaTheme="majorEastAsia" w:hAnsi="Arial Black" w:cstheme="majorBidi"/>
      <w:color w:val="000000" w:themeColor="text1"/>
      <w:sz w:val="32"/>
      <w:szCs w:val="32"/>
    </w:rPr>
  </w:style>
  <w:style w:type="paragraph" w:styleId="Heading2">
    <w:name w:val="heading 2"/>
    <w:basedOn w:val="Normal"/>
    <w:next w:val="Normal"/>
    <w:link w:val="Heading2Char"/>
    <w:unhideWhenUsed/>
    <w:qFormat/>
    <w:rsid w:val="008020BB"/>
    <w:pPr>
      <w:keepNext/>
      <w:keepLines/>
      <w:numPr>
        <w:ilvl w:val="1"/>
        <w:numId w:val="24"/>
      </w:numPr>
      <w:pBdr>
        <w:bottom w:val="single" w:sz="4" w:space="1" w:color="999999"/>
      </w:pBdr>
      <w:spacing w:before="360" w:after="120"/>
      <w:outlineLvl w:val="1"/>
    </w:pPr>
    <w:rPr>
      <w:rFonts w:ascii="Arial" w:eastAsia="Times" w:hAnsi="Arial" w:cs="Arial"/>
      <w:b/>
      <w:color w:val="2E74B5"/>
      <w:sz w:val="30"/>
      <w:szCs w:val="30"/>
    </w:rPr>
  </w:style>
  <w:style w:type="paragraph" w:styleId="Heading3">
    <w:name w:val="heading 3"/>
    <w:basedOn w:val="Normal"/>
    <w:next w:val="Normal"/>
    <w:link w:val="Heading3Char"/>
    <w:unhideWhenUsed/>
    <w:qFormat/>
    <w:rsid w:val="007C4A0E"/>
    <w:pPr>
      <w:keepNext/>
      <w:keepLines/>
      <w:numPr>
        <w:ilvl w:val="2"/>
        <w:numId w:val="24"/>
      </w:numPr>
      <w:spacing w:before="360" w:after="120"/>
      <w:outlineLvl w:val="2"/>
    </w:pPr>
    <w:rPr>
      <w:rFonts w:ascii="Arial" w:eastAsia="Times" w:hAnsi="Arial" w:cs="Arial"/>
      <w:b/>
      <w:color w:val="2E74B5" w:themeColor="accent1" w:themeShade="BF"/>
      <w:sz w:val="28"/>
      <w:szCs w:val="28"/>
    </w:rPr>
  </w:style>
  <w:style w:type="paragraph" w:styleId="Heading4">
    <w:name w:val="heading 4"/>
    <w:basedOn w:val="Normal"/>
    <w:next w:val="Normal"/>
    <w:link w:val="Heading4Char"/>
    <w:uiPriority w:val="9"/>
    <w:unhideWhenUsed/>
    <w:qFormat/>
    <w:rsid w:val="001F2629"/>
    <w:pPr>
      <w:keepNext/>
      <w:keepLines/>
      <w:numPr>
        <w:ilvl w:val="3"/>
        <w:numId w:val="24"/>
      </w:numPr>
      <w:spacing w:before="360" w:after="120"/>
      <w:outlineLvl w:val="3"/>
    </w:pPr>
    <w:rPr>
      <w:rFonts w:ascii="Arial" w:eastAsiaTheme="majorEastAsia" w:hAnsi="Arial" w:cs="Arial"/>
      <w:b/>
      <w:iCs/>
      <w:color w:val="000000" w:themeColor="text1"/>
      <w:szCs w:val="24"/>
    </w:rPr>
  </w:style>
  <w:style w:type="paragraph" w:styleId="Heading5">
    <w:name w:val="heading 5"/>
    <w:basedOn w:val="Normal"/>
    <w:next w:val="Normal"/>
    <w:link w:val="Heading5Char"/>
    <w:uiPriority w:val="9"/>
    <w:unhideWhenUsed/>
    <w:qFormat/>
    <w:rsid w:val="00293EA6"/>
    <w:pPr>
      <w:keepNext/>
      <w:keepLines/>
      <w:numPr>
        <w:ilvl w:val="4"/>
        <w:numId w:val="24"/>
      </w:numPr>
      <w:spacing w:before="360" w:after="120"/>
      <w:outlineLvl w:val="4"/>
    </w:pPr>
    <w:rPr>
      <w:rFonts w:ascii="Arial" w:eastAsiaTheme="majorEastAsia" w:hAnsi="Arial" w:cs="Arial"/>
      <w:i/>
      <w:color w:val="000000" w:themeColor="text1"/>
      <w:szCs w:val="24"/>
    </w:rPr>
  </w:style>
  <w:style w:type="paragraph" w:styleId="Heading6">
    <w:name w:val="heading 6"/>
    <w:basedOn w:val="Normal"/>
    <w:next w:val="Normal"/>
    <w:link w:val="Heading6Char"/>
    <w:uiPriority w:val="9"/>
    <w:unhideWhenUsed/>
    <w:qFormat/>
    <w:rsid w:val="00514E79"/>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1CD1"/>
    <w:rPr>
      <w:rFonts w:ascii="Arial Black" w:eastAsiaTheme="majorEastAsia" w:hAnsi="Arial Black" w:cstheme="majorBidi"/>
      <w:color w:val="000000" w:themeColor="text1"/>
      <w:sz w:val="32"/>
      <w:szCs w:val="32"/>
    </w:rPr>
  </w:style>
  <w:style w:type="character" w:customStyle="1" w:styleId="Heading2Char">
    <w:name w:val="Heading 2 Char"/>
    <w:basedOn w:val="DefaultParagraphFont"/>
    <w:link w:val="Heading2"/>
    <w:rsid w:val="008020BB"/>
    <w:rPr>
      <w:rFonts w:ascii="Arial" w:eastAsia="Times" w:hAnsi="Arial" w:cs="Arial"/>
      <w:b/>
      <w:color w:val="2E74B5"/>
      <w:sz w:val="30"/>
      <w:szCs w:val="30"/>
    </w:rPr>
  </w:style>
  <w:style w:type="character" w:customStyle="1" w:styleId="Heading3Char">
    <w:name w:val="Heading 3 Char"/>
    <w:basedOn w:val="DefaultParagraphFont"/>
    <w:link w:val="Heading3"/>
    <w:rsid w:val="007C4A0E"/>
    <w:rPr>
      <w:rFonts w:ascii="Arial" w:eastAsia="Times" w:hAnsi="Arial" w:cs="Arial"/>
      <w:b/>
      <w:color w:val="2E74B5" w:themeColor="accent1" w:themeShade="BF"/>
      <w:sz w:val="28"/>
      <w:szCs w:val="28"/>
    </w:rPr>
  </w:style>
  <w:style w:type="character" w:customStyle="1" w:styleId="Heading4Char">
    <w:name w:val="Heading 4 Char"/>
    <w:basedOn w:val="DefaultParagraphFont"/>
    <w:link w:val="Heading4"/>
    <w:uiPriority w:val="9"/>
    <w:rsid w:val="001F2629"/>
    <w:rPr>
      <w:rFonts w:ascii="Arial" w:eastAsiaTheme="majorEastAsia" w:hAnsi="Arial" w:cs="Arial"/>
      <w:b/>
      <w:iCs/>
      <w:color w:val="000000" w:themeColor="text1"/>
      <w:sz w:val="24"/>
      <w:szCs w:val="24"/>
    </w:rPr>
  </w:style>
  <w:style w:type="character" w:customStyle="1" w:styleId="Heading5Char">
    <w:name w:val="Heading 5 Char"/>
    <w:basedOn w:val="DefaultParagraphFont"/>
    <w:link w:val="Heading5"/>
    <w:uiPriority w:val="9"/>
    <w:rsid w:val="00293EA6"/>
    <w:rPr>
      <w:rFonts w:ascii="Arial" w:eastAsiaTheme="majorEastAsia" w:hAnsi="Arial" w:cs="Arial"/>
      <w:i/>
      <w:color w:val="000000" w:themeColor="text1"/>
      <w:sz w:val="24"/>
      <w:szCs w:val="24"/>
    </w:rPr>
  </w:style>
  <w:style w:type="table" w:customStyle="1" w:styleId="TableGrid1">
    <w:name w:val="Table Grid1"/>
    <w:basedOn w:val="TableNormal"/>
    <w:next w:val="TableGrid"/>
    <w:uiPriority w:val="59"/>
    <w:rsid w:val="0004712A"/>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rbodytext">
    <w:name w:val="ctr body text"/>
    <w:basedOn w:val="Normal"/>
    <w:qFormat/>
    <w:rsid w:val="006D789B"/>
    <w:pPr>
      <w:spacing w:after="200" w:line="264" w:lineRule="auto"/>
      <w:jc w:val="both"/>
    </w:pPr>
    <w:rPr>
      <w:rFonts w:cs="Times New Roman"/>
      <w:szCs w:val="24"/>
    </w:rPr>
  </w:style>
  <w:style w:type="paragraph" w:customStyle="1" w:styleId="ctrfigurecaption">
    <w:name w:val="ctr figure caption"/>
    <w:basedOn w:val="Caption"/>
    <w:qFormat/>
    <w:rsid w:val="003106F6"/>
    <w:pPr>
      <w:spacing w:before="60" w:after="240"/>
      <w:jc w:val="center"/>
    </w:pPr>
    <w:rPr>
      <w:rFonts w:ascii="Arial" w:eastAsia="Times New Roman" w:hAnsi="Arial" w:cs="Arial"/>
      <w:bCs/>
      <w:iCs w:val="0"/>
      <w:color w:val="auto"/>
      <w:sz w:val="20"/>
      <w:szCs w:val="20"/>
    </w:rPr>
  </w:style>
  <w:style w:type="paragraph" w:customStyle="1" w:styleId="ctrgraphic">
    <w:name w:val="ctr graphic"/>
    <w:basedOn w:val="Normal"/>
    <w:qFormat/>
    <w:rsid w:val="00D40E98"/>
    <w:pPr>
      <w:keepNext/>
      <w:autoSpaceDE w:val="0"/>
      <w:autoSpaceDN w:val="0"/>
      <w:adjustRightInd w:val="0"/>
      <w:jc w:val="center"/>
    </w:pPr>
    <w:rPr>
      <w:noProof/>
    </w:rPr>
  </w:style>
  <w:style w:type="paragraph" w:styleId="Caption">
    <w:name w:val="caption"/>
    <w:basedOn w:val="Normal"/>
    <w:next w:val="Normal"/>
    <w:uiPriority w:val="35"/>
    <w:unhideWhenUsed/>
    <w:qFormat/>
    <w:rsid w:val="002B77B2"/>
    <w:pPr>
      <w:spacing w:after="200"/>
    </w:pPr>
    <w:rPr>
      <w:i/>
      <w:iCs/>
      <w:color w:val="44546A" w:themeColor="text2"/>
      <w:sz w:val="18"/>
      <w:szCs w:val="18"/>
    </w:rPr>
  </w:style>
  <w:style w:type="paragraph" w:customStyle="1" w:styleId="ctrsource">
    <w:name w:val="ctr source"/>
    <w:basedOn w:val="Normal"/>
    <w:qFormat/>
    <w:rsid w:val="00D40E98"/>
    <w:pPr>
      <w:keepNext/>
      <w:spacing w:before="40" w:after="40"/>
      <w:jc w:val="center"/>
    </w:pPr>
    <w:rPr>
      <w:rFonts w:ascii="Arial" w:eastAsia="Times" w:hAnsi="Arial" w:cs="Times New Roman"/>
      <w:i/>
      <w:color w:val="000000"/>
      <w:sz w:val="20"/>
      <w:szCs w:val="20"/>
    </w:rPr>
  </w:style>
  <w:style w:type="table" w:styleId="TableGrid">
    <w:name w:val="Table Grid"/>
    <w:basedOn w:val="TableNormal"/>
    <w:rsid w:val="00047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rbackmattertitle">
    <w:name w:val="ctr back matter title"/>
    <w:basedOn w:val="Normal"/>
    <w:qFormat/>
    <w:rsid w:val="00C84BF4"/>
    <w:pPr>
      <w:keepNext/>
      <w:spacing w:before="120" w:after="360"/>
      <w:outlineLvl w:val="0"/>
    </w:pPr>
    <w:rPr>
      <w:rFonts w:ascii="Arial Black" w:eastAsia="Times" w:hAnsi="Arial Black" w:cs="Times New Roman"/>
      <w:b/>
      <w:bCs/>
      <w:kern w:val="32"/>
      <w:sz w:val="32"/>
      <w:szCs w:val="20"/>
    </w:rPr>
  </w:style>
  <w:style w:type="paragraph" w:customStyle="1" w:styleId="ctrreferenceslisting">
    <w:name w:val="ctr references listing"/>
    <w:basedOn w:val="Normal"/>
    <w:qFormat/>
    <w:rsid w:val="002662C3"/>
    <w:pPr>
      <w:autoSpaceDE w:val="0"/>
      <w:autoSpaceDN w:val="0"/>
      <w:adjustRightInd w:val="0"/>
      <w:spacing w:before="120"/>
      <w:ind w:left="720" w:hanging="720"/>
    </w:pPr>
    <w:rPr>
      <w:rFonts w:eastAsia="Times" w:cs="Times New Roman"/>
      <w:szCs w:val="20"/>
    </w:rPr>
  </w:style>
  <w:style w:type="paragraph" w:customStyle="1" w:styleId="ctrtabletitle">
    <w:name w:val="ctr table title"/>
    <w:basedOn w:val="Normal"/>
    <w:qFormat/>
    <w:rsid w:val="00D60FDD"/>
    <w:pPr>
      <w:keepNext/>
      <w:spacing w:before="240" w:after="60"/>
      <w:jc w:val="center"/>
    </w:pPr>
    <w:rPr>
      <w:rFonts w:ascii="Arial" w:eastAsia="Times New Roman" w:hAnsi="Arial" w:cs="Arial"/>
      <w:b/>
      <w:bCs/>
      <w:sz w:val="20"/>
      <w:szCs w:val="20"/>
    </w:rPr>
  </w:style>
  <w:style w:type="table" w:customStyle="1" w:styleId="TableGrid2">
    <w:name w:val="Table Grid2"/>
    <w:basedOn w:val="TableNormal"/>
    <w:next w:val="TableGrid"/>
    <w:uiPriority w:val="59"/>
    <w:rsid w:val="00837D74"/>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rDOTfields">
    <w:name w:val="ctr DOT fields"/>
    <w:basedOn w:val="Normal"/>
    <w:rsid w:val="002E142B"/>
    <w:pPr>
      <w:spacing w:before="60" w:after="60"/>
      <w:ind w:left="274"/>
    </w:pPr>
    <w:rPr>
      <w:rFonts w:eastAsia="Times New Roman" w:cs="Times New Roman"/>
      <w:sz w:val="20"/>
      <w:szCs w:val="20"/>
    </w:rPr>
  </w:style>
  <w:style w:type="paragraph" w:customStyle="1" w:styleId="ctrfrontmattertitle">
    <w:name w:val="ctr front matter title"/>
    <w:basedOn w:val="Normal"/>
    <w:rsid w:val="004C1711"/>
    <w:pPr>
      <w:pBdr>
        <w:bottom w:val="single" w:sz="4" w:space="1" w:color="auto"/>
      </w:pBdr>
      <w:spacing w:before="240" w:after="240"/>
    </w:pPr>
    <w:rPr>
      <w:rFonts w:ascii="Arial" w:eastAsia="Times" w:hAnsi="Arial" w:cs="Arial"/>
      <w:b/>
      <w:sz w:val="32"/>
      <w:szCs w:val="20"/>
    </w:rPr>
  </w:style>
  <w:style w:type="paragraph" w:styleId="TOC1">
    <w:name w:val="toc 1"/>
    <w:basedOn w:val="Normal"/>
    <w:next w:val="Normal"/>
    <w:autoRedefine/>
    <w:uiPriority w:val="39"/>
    <w:unhideWhenUsed/>
    <w:rsid w:val="004C1711"/>
    <w:pPr>
      <w:spacing w:after="100"/>
    </w:pPr>
  </w:style>
  <w:style w:type="paragraph" w:styleId="TOC2">
    <w:name w:val="toc 2"/>
    <w:basedOn w:val="Normal"/>
    <w:next w:val="Normal"/>
    <w:autoRedefine/>
    <w:uiPriority w:val="39"/>
    <w:unhideWhenUsed/>
    <w:rsid w:val="004C1711"/>
    <w:pPr>
      <w:spacing w:after="100"/>
      <w:ind w:left="240"/>
    </w:pPr>
  </w:style>
  <w:style w:type="paragraph" w:styleId="TOC3">
    <w:name w:val="toc 3"/>
    <w:basedOn w:val="Normal"/>
    <w:next w:val="Normal"/>
    <w:autoRedefine/>
    <w:uiPriority w:val="39"/>
    <w:unhideWhenUsed/>
    <w:rsid w:val="004C1711"/>
    <w:pPr>
      <w:spacing w:after="100"/>
      <w:ind w:left="480"/>
    </w:pPr>
  </w:style>
  <w:style w:type="character" w:styleId="Hyperlink">
    <w:name w:val="Hyperlink"/>
    <w:basedOn w:val="DefaultParagraphFont"/>
    <w:uiPriority w:val="99"/>
    <w:unhideWhenUsed/>
    <w:rsid w:val="004C1711"/>
    <w:rPr>
      <w:color w:val="0563C1" w:themeColor="hyperlink"/>
      <w:u w:val="single"/>
    </w:rPr>
  </w:style>
  <w:style w:type="paragraph" w:styleId="TableofFigures">
    <w:name w:val="table of figures"/>
    <w:basedOn w:val="Normal"/>
    <w:next w:val="Normal"/>
    <w:uiPriority w:val="99"/>
    <w:unhideWhenUsed/>
    <w:rsid w:val="00FA39B4"/>
    <w:pPr>
      <w:spacing w:after="120"/>
    </w:pPr>
  </w:style>
  <w:style w:type="paragraph" w:styleId="ListParagraph">
    <w:name w:val="List Paragraph"/>
    <w:basedOn w:val="Normal"/>
    <w:uiPriority w:val="34"/>
    <w:qFormat/>
    <w:rsid w:val="00FF2C53"/>
    <w:pPr>
      <w:ind w:left="720"/>
      <w:contextualSpacing/>
    </w:pPr>
  </w:style>
  <w:style w:type="character" w:customStyle="1" w:styleId="Heading6Char">
    <w:name w:val="Heading 6 Char"/>
    <w:basedOn w:val="DefaultParagraphFont"/>
    <w:link w:val="Heading6"/>
    <w:uiPriority w:val="9"/>
    <w:rsid w:val="00514E79"/>
    <w:rPr>
      <w:rFonts w:asciiTheme="majorHAnsi" w:eastAsiaTheme="majorEastAsia" w:hAnsiTheme="majorHAnsi" w:cstheme="majorBidi"/>
      <w:color w:val="1F4D78" w:themeColor="accent1" w:themeShade="7F"/>
      <w:sz w:val="24"/>
    </w:rPr>
  </w:style>
  <w:style w:type="paragraph" w:styleId="Header">
    <w:name w:val="header"/>
    <w:basedOn w:val="Normal"/>
    <w:link w:val="HeaderChar"/>
    <w:uiPriority w:val="99"/>
    <w:unhideWhenUsed/>
    <w:rsid w:val="006766B5"/>
    <w:pPr>
      <w:tabs>
        <w:tab w:val="center" w:pos="4680"/>
        <w:tab w:val="right" w:pos="9360"/>
      </w:tabs>
    </w:pPr>
  </w:style>
  <w:style w:type="character" w:customStyle="1" w:styleId="HeaderChar">
    <w:name w:val="Header Char"/>
    <w:basedOn w:val="DefaultParagraphFont"/>
    <w:link w:val="Header"/>
    <w:uiPriority w:val="99"/>
    <w:rsid w:val="006766B5"/>
    <w:rPr>
      <w:rFonts w:ascii="Times New Roman" w:hAnsi="Times New Roman"/>
      <w:sz w:val="24"/>
    </w:rPr>
  </w:style>
  <w:style w:type="paragraph" w:styleId="Footer">
    <w:name w:val="footer"/>
    <w:basedOn w:val="Normal"/>
    <w:link w:val="FooterChar"/>
    <w:uiPriority w:val="99"/>
    <w:unhideWhenUsed/>
    <w:rsid w:val="006766B5"/>
    <w:pPr>
      <w:tabs>
        <w:tab w:val="center" w:pos="4680"/>
        <w:tab w:val="right" w:pos="9360"/>
      </w:tabs>
    </w:pPr>
  </w:style>
  <w:style w:type="character" w:customStyle="1" w:styleId="FooterChar">
    <w:name w:val="Footer Char"/>
    <w:basedOn w:val="DefaultParagraphFont"/>
    <w:link w:val="Footer"/>
    <w:uiPriority w:val="99"/>
    <w:rsid w:val="006766B5"/>
    <w:rPr>
      <w:rFonts w:ascii="Times New Roman" w:hAnsi="Times New Roman"/>
      <w:sz w:val="24"/>
    </w:rPr>
  </w:style>
  <w:style w:type="paragraph" w:customStyle="1" w:styleId="ctrbulletedlist">
    <w:name w:val="ctr bulleted list"/>
    <w:basedOn w:val="ctrbodytext"/>
    <w:qFormat/>
    <w:rsid w:val="00C96BF0"/>
    <w:pPr>
      <w:numPr>
        <w:numId w:val="26"/>
      </w:numPr>
    </w:pPr>
  </w:style>
  <w:style w:type="paragraph" w:customStyle="1" w:styleId="ctrbulletedsublist">
    <w:name w:val="ctr bulleted sublist"/>
    <w:basedOn w:val="ctrbulletedlist"/>
    <w:qFormat/>
    <w:rsid w:val="00AC1122"/>
    <w:pPr>
      <w:numPr>
        <w:ilvl w:val="1"/>
      </w:numPr>
      <w:ind w:left="990" w:hanging="270"/>
    </w:pPr>
  </w:style>
  <w:style w:type="paragraph" w:customStyle="1" w:styleId="ctrappendixsubheading1">
    <w:name w:val="ctr appendix subheading 1"/>
    <w:qFormat/>
    <w:rsid w:val="00A41E4C"/>
    <w:pPr>
      <w:spacing w:before="240" w:after="120" w:line="264" w:lineRule="auto"/>
    </w:pPr>
    <w:rPr>
      <w:rFonts w:ascii="Arial" w:eastAsia="Times" w:hAnsi="Arial" w:cs="Arial"/>
      <w:b/>
      <w:color w:val="2E74B5"/>
      <w:sz w:val="30"/>
      <w:szCs w:val="30"/>
    </w:rPr>
  </w:style>
  <w:style w:type="character" w:styleId="CommentReference">
    <w:name w:val="annotation reference"/>
    <w:basedOn w:val="DefaultParagraphFont"/>
    <w:uiPriority w:val="99"/>
    <w:semiHidden/>
    <w:unhideWhenUsed/>
    <w:rsid w:val="006B2AE5"/>
    <w:rPr>
      <w:sz w:val="16"/>
      <w:szCs w:val="16"/>
    </w:rPr>
  </w:style>
  <w:style w:type="paragraph" w:styleId="CommentText">
    <w:name w:val="annotation text"/>
    <w:basedOn w:val="Normal"/>
    <w:link w:val="CommentTextChar"/>
    <w:uiPriority w:val="99"/>
    <w:semiHidden/>
    <w:unhideWhenUsed/>
    <w:rsid w:val="006B2AE5"/>
    <w:rPr>
      <w:sz w:val="20"/>
      <w:szCs w:val="20"/>
    </w:rPr>
  </w:style>
  <w:style w:type="character" w:customStyle="1" w:styleId="CommentTextChar">
    <w:name w:val="Comment Text Char"/>
    <w:basedOn w:val="DefaultParagraphFont"/>
    <w:link w:val="CommentText"/>
    <w:uiPriority w:val="99"/>
    <w:semiHidden/>
    <w:rsid w:val="006B2AE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B2AE5"/>
    <w:rPr>
      <w:b/>
      <w:bCs/>
    </w:rPr>
  </w:style>
  <w:style w:type="character" w:customStyle="1" w:styleId="CommentSubjectChar">
    <w:name w:val="Comment Subject Char"/>
    <w:basedOn w:val="CommentTextChar"/>
    <w:link w:val="CommentSubject"/>
    <w:uiPriority w:val="99"/>
    <w:semiHidden/>
    <w:rsid w:val="006B2AE5"/>
    <w:rPr>
      <w:rFonts w:ascii="Times New Roman" w:hAnsi="Times New Roman"/>
      <w:b/>
      <w:bCs/>
      <w:sz w:val="20"/>
      <w:szCs w:val="20"/>
    </w:rPr>
  </w:style>
  <w:style w:type="paragraph" w:styleId="BalloonText">
    <w:name w:val="Balloon Text"/>
    <w:basedOn w:val="Normal"/>
    <w:link w:val="BalloonTextChar"/>
    <w:uiPriority w:val="99"/>
    <w:semiHidden/>
    <w:unhideWhenUsed/>
    <w:rsid w:val="006B2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AE5"/>
    <w:rPr>
      <w:rFonts w:ascii="Segoe UI" w:hAnsi="Segoe UI" w:cs="Segoe UI"/>
      <w:sz w:val="18"/>
      <w:szCs w:val="18"/>
    </w:rPr>
  </w:style>
  <w:style w:type="paragraph" w:styleId="Revision">
    <w:name w:val="Revision"/>
    <w:hidden/>
    <w:uiPriority w:val="99"/>
    <w:semiHidden/>
    <w:rsid w:val="00D725D0"/>
    <w:pPr>
      <w:spacing w:after="0" w:line="240" w:lineRule="auto"/>
    </w:pPr>
    <w:rPr>
      <w:rFonts w:ascii="Times New Roman" w:hAnsi="Times New Roman"/>
      <w:sz w:val="24"/>
    </w:rPr>
  </w:style>
  <w:style w:type="paragraph" w:customStyle="1" w:styleId="ctrblockquote">
    <w:name w:val="ctr blockquote"/>
    <w:basedOn w:val="ctrbodytext"/>
    <w:qFormat/>
    <w:rsid w:val="00836D18"/>
    <w:pPr>
      <w:ind w:left="720" w:right="720"/>
    </w:pPr>
    <w:rPr>
      <w:sz w:val="22"/>
      <w:szCs w:val="22"/>
    </w:rPr>
  </w:style>
  <w:style w:type="paragraph" w:customStyle="1" w:styleId="ctrfigurecaptionappendix">
    <w:name w:val="ctr figure caption (appendix)"/>
    <w:basedOn w:val="ctrfigurecaption"/>
    <w:qFormat/>
    <w:rsid w:val="00FA5AFF"/>
  </w:style>
  <w:style w:type="paragraph" w:customStyle="1" w:styleId="ctrtabletitleappendix">
    <w:name w:val="ctr table title (appendix)"/>
    <w:basedOn w:val="ctrtabletitle"/>
    <w:qFormat/>
    <w:rsid w:val="00FA5AFF"/>
  </w:style>
  <w:style w:type="character" w:styleId="FollowedHyperlink">
    <w:name w:val="FollowedHyperlink"/>
    <w:basedOn w:val="DefaultParagraphFont"/>
    <w:uiPriority w:val="99"/>
    <w:semiHidden/>
    <w:unhideWhenUsed/>
    <w:rsid w:val="000F1D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so.org/apps/group_public/project/details.php?project_id=124" TargetMode="Externa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mailto:maureenk@mail.utexas.ed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80CFAEF7-880B-4435-A58B-1EB407A0ABE3@gateway.2wire.net" TargetMode="External"/><Relationship Id="rId24" Type="http://schemas.openxmlformats.org/officeDocument/2006/relationships/hyperlink" Target="https://guides.lib.utexas.edu/citesources/noodletools"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orcid.org/0000-0002-1825-0097" TargetMode="External"/><Relationship Id="rId28"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trt.trb.org" TargetMode="External"/><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austin.utexas.edu\disk\engr\research\ctr\Teams\Production\Reports\Reports%20-%20Templates\CTR%20report%20template%20Sept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0FB9CF6-D0BF-4D98-B5CC-B7E4FDC22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CTR report template Sept2019.dotx</Template>
  <TotalTime>1</TotalTime>
  <Pages>19</Pages>
  <Words>3207</Words>
  <Characters>18280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CTR Report Template</vt:lpstr>
    </vt:vector>
  </TitlesOfParts>
  <Company>Cockrell School of Engineering</Company>
  <LinksUpToDate>false</LinksUpToDate>
  <CharactersWithSpaces>21445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CTR Report Template</dc:title>
  <dc:subject/>
  <dc:creator>Kelly, Maureen F</dc:creator>
  <cp:keywords/>
  <dc:description/>
  <cp:lastModifiedBy>Kelly, Maureen F</cp:lastModifiedBy>
  <cp:revision>1</cp:revision>
  <dcterms:created xsi:type="dcterms:W3CDTF">2019-09-19T15:05:00Z</dcterms:created>
  <dcterms:modified xsi:type="dcterms:W3CDTF">2019-09-19T15:06:00Z</dcterms:modified>
</cp:coreProperties>
</file>